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463E" w:rsidRDefault="0048142B" w:rsidP="00B24869">
      <w:pPr>
        <w:pStyle w:val="Heading1"/>
        <w:jc w:val="center"/>
        <w:rPr>
          <w:lang w:val="es-ES"/>
        </w:rPr>
      </w:pPr>
      <w:r>
        <w:rPr>
          <w:lang w:val="es-ES"/>
        </w:rPr>
        <w:t xml:space="preserve">Dossier de prensa – Arresto alumno GEMMA </w:t>
      </w:r>
      <w:r w:rsidR="00B24869">
        <w:rPr>
          <w:lang w:val="es-ES"/>
        </w:rPr>
        <w:t xml:space="preserve">Patrick </w:t>
      </w:r>
      <w:proofErr w:type="spellStart"/>
      <w:r w:rsidR="00B24869">
        <w:rPr>
          <w:lang w:val="es-ES"/>
        </w:rPr>
        <w:t>Zaki</w:t>
      </w:r>
      <w:proofErr w:type="spellEnd"/>
    </w:p>
    <w:p w:rsidR="0048142B" w:rsidRPr="0048142B" w:rsidRDefault="0048142B" w:rsidP="0048142B">
      <w:pPr>
        <w:rPr>
          <w:lang w:val="es-ES"/>
        </w:rPr>
      </w:pPr>
    </w:p>
    <w:p w:rsidR="0048142B" w:rsidRDefault="0048142B" w:rsidP="0048142B">
      <w:pPr>
        <w:rPr>
          <w:lang w:val="es-ES"/>
        </w:rPr>
      </w:pPr>
      <w:r w:rsidRPr="0048142B">
        <w:rPr>
          <w:noProof/>
          <w:lang w:val="en-US"/>
        </w:rPr>
        <w:drawing>
          <wp:inline distT="0" distB="0" distL="0" distR="0">
            <wp:extent cx="5181600" cy="2857500"/>
            <wp:effectExtent l="19050" t="0" r="0" b="0"/>
            <wp:docPr id="3" name="1 Imagen" descr="Freedom for Patrick Za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edom for Patrick Zaky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C1" w:rsidRDefault="00E51FC1" w:rsidP="00E51FC1">
      <w:pPr>
        <w:pStyle w:val="Heading1"/>
        <w:rPr>
          <w:lang w:val="es-ES"/>
        </w:rPr>
      </w:pPr>
      <w:r>
        <w:rPr>
          <w:lang w:val="es-ES"/>
        </w:rPr>
        <w:t>CONTACTO:</w:t>
      </w:r>
    </w:p>
    <w:p w:rsidR="00E51FC1" w:rsidRDefault="00E51FC1" w:rsidP="00E51FC1">
      <w:pPr>
        <w:jc w:val="both"/>
        <w:rPr>
          <w:lang w:val="es-ES"/>
        </w:rPr>
      </w:pPr>
      <w:r w:rsidRPr="0048142B">
        <w:rPr>
          <w:lang w:val="es-ES"/>
        </w:rPr>
        <w:t>Adelina Sánchez Espinosa, profesora de la Universidad de Granada y coordinadora del Máster Erasmus Mundus en Estudios d</w:t>
      </w:r>
      <w:r>
        <w:rPr>
          <w:lang w:val="es-ES"/>
        </w:rPr>
        <w:t>e las Mujeres y de Género GEMMA</w:t>
      </w:r>
    </w:p>
    <w:p w:rsidR="00E51FC1" w:rsidRDefault="00E51FC1" w:rsidP="00E51FC1">
      <w:pPr>
        <w:jc w:val="both"/>
        <w:rPr>
          <w:lang w:val="es-ES"/>
        </w:rPr>
      </w:pPr>
      <w:r>
        <w:rPr>
          <w:lang w:val="es-ES"/>
        </w:rPr>
        <w:t>Este Máster se imparte</w:t>
      </w:r>
      <w:r w:rsidRPr="0048142B">
        <w:rPr>
          <w:lang w:val="es-ES"/>
        </w:rPr>
        <w:t xml:space="preserve"> simultáneamente en 7 universidades Europeas y coordinado desde la UGR. Todo nuestro alumnado se matricula en la Universidad de Granada por lo que son alumnado de esta universidad y también de las dos en las que realizan su estancia. Patrick </w:t>
      </w:r>
      <w:proofErr w:type="spellStart"/>
      <w:r w:rsidRPr="0048142B">
        <w:rPr>
          <w:lang w:val="es-ES"/>
        </w:rPr>
        <w:t>Zaky</w:t>
      </w:r>
      <w:proofErr w:type="spellEnd"/>
      <w:r>
        <w:rPr>
          <w:lang w:val="es-ES"/>
        </w:rPr>
        <w:t xml:space="preserve"> es u</w:t>
      </w:r>
      <w:r w:rsidRPr="0048142B">
        <w:rPr>
          <w:lang w:val="es-ES"/>
        </w:rPr>
        <w:t>no de nuestros estudia</w:t>
      </w:r>
      <w:r>
        <w:rPr>
          <w:lang w:val="es-ES"/>
        </w:rPr>
        <w:t>ntes Erasmus Mundus que realizaba su primer</w:t>
      </w:r>
      <w:r w:rsidRPr="0048142B">
        <w:rPr>
          <w:lang w:val="es-ES"/>
        </w:rPr>
        <w:t xml:space="preserve"> año en la Universidad de </w:t>
      </w:r>
      <w:r>
        <w:rPr>
          <w:lang w:val="es-ES"/>
        </w:rPr>
        <w:t>Bolonia, Italia.</w:t>
      </w:r>
    </w:p>
    <w:p w:rsidR="00E51FC1" w:rsidRDefault="00182187" w:rsidP="00E51FC1">
      <w:pPr>
        <w:rPr>
          <w:lang w:val="es-ES"/>
        </w:rPr>
      </w:pPr>
      <w:hyperlink r:id="rId6" w:history="1">
        <w:r w:rsidR="00E51FC1" w:rsidRPr="00167DF7">
          <w:rPr>
            <w:rStyle w:val="Hyperlink"/>
            <w:lang w:val="es-ES"/>
          </w:rPr>
          <w:t>adelina@ugr.es</w:t>
        </w:r>
      </w:hyperlink>
    </w:p>
    <w:p w:rsidR="00AC4273" w:rsidRDefault="00AC4273" w:rsidP="00AC4273">
      <w:pPr>
        <w:pStyle w:val="Heading1"/>
        <w:rPr>
          <w:lang w:val="es-ES"/>
        </w:rPr>
      </w:pPr>
      <w:r>
        <w:rPr>
          <w:lang w:val="es-ES"/>
        </w:rPr>
        <w:t>change.org</w:t>
      </w:r>
    </w:p>
    <w:p w:rsidR="00AC4273" w:rsidRDefault="00182187" w:rsidP="00AC4273">
      <w:pPr>
        <w:rPr>
          <w:lang w:val="es-ES"/>
        </w:rPr>
      </w:pPr>
      <w:hyperlink r:id="rId7" w:history="1">
        <w:r w:rsidR="00AC4273" w:rsidRPr="00D171B9">
          <w:rPr>
            <w:rStyle w:val="Hyperlink"/>
            <w:lang w:val="es-ES"/>
          </w:rPr>
          <w:t>https://www.change.org/p/alma-mater-studiorum-universita-di-bologna-pressure-the-egyptian-government-to-release-the-student-patrick-george-zaki</w:t>
        </w:r>
      </w:hyperlink>
      <w:r w:rsidR="00AC4273">
        <w:rPr>
          <w:lang w:val="es-ES"/>
        </w:rPr>
        <w:t xml:space="preserve"> </w:t>
      </w:r>
    </w:p>
    <w:p w:rsidR="00E51FC1" w:rsidRDefault="00182187" w:rsidP="00AC4273">
      <w:pPr>
        <w:rPr>
          <w:lang w:val="es-ES"/>
        </w:rPr>
      </w:pPr>
      <w:hyperlink r:id="rId8" w:history="1">
        <w:r w:rsidR="00E51FC1" w:rsidRPr="00DA6C57">
          <w:rPr>
            <w:rStyle w:val="Hyperlink"/>
            <w:lang w:val="es-ES"/>
          </w:rPr>
          <w:t>https://www.change.org/p/embajada-espa%C3%B1ola-en-egipto-libertad-para-el-estudiante-patrick-george-zaki?recruiter=159147744&amp;recruited_by_id=43821c4c-7349-4ae8-8de4-45831decdcfb</w:t>
        </w:r>
      </w:hyperlink>
      <w:r w:rsidR="00E51FC1">
        <w:rPr>
          <w:lang w:val="es-ES"/>
        </w:rPr>
        <w:t xml:space="preserve"> </w:t>
      </w:r>
    </w:p>
    <w:p w:rsidR="00E51FC1" w:rsidRPr="00182187" w:rsidRDefault="00E51FC1" w:rsidP="00E51FC1">
      <w:pPr>
        <w:pStyle w:val="Heading1"/>
        <w:rPr>
          <w:lang w:val="en-US"/>
        </w:rPr>
      </w:pPr>
      <w:r w:rsidRPr="00182187">
        <w:rPr>
          <w:lang w:val="en-US"/>
        </w:rPr>
        <w:lastRenderedPageBreak/>
        <w:t xml:space="preserve">Amnesty International: </w:t>
      </w:r>
    </w:p>
    <w:p w:rsidR="00E51FC1" w:rsidRPr="00182187" w:rsidRDefault="00182187" w:rsidP="00AC4273">
      <w:pPr>
        <w:rPr>
          <w:lang w:val="en-US"/>
        </w:rPr>
      </w:pPr>
      <w:hyperlink r:id="rId9" w:history="1">
        <w:r w:rsidR="00E51FC1" w:rsidRPr="00182187">
          <w:rPr>
            <w:rStyle w:val="Hyperlink"/>
            <w:lang w:val="en-US"/>
          </w:rPr>
          <w:t>https://www.amnesty.org/en/documents/mde12/1800/2020/en/</w:t>
        </w:r>
      </w:hyperlink>
      <w:r w:rsidR="00E51FC1" w:rsidRPr="00182187">
        <w:rPr>
          <w:lang w:val="en-US"/>
        </w:rPr>
        <w:t xml:space="preserve"> </w:t>
      </w:r>
    </w:p>
    <w:p w:rsidR="00B64976" w:rsidRPr="00182187" w:rsidRDefault="00B64976" w:rsidP="00B64976">
      <w:pPr>
        <w:pStyle w:val="Heading1"/>
        <w:rPr>
          <w:lang w:val="en-US"/>
        </w:rPr>
      </w:pPr>
      <w:r w:rsidRPr="00182187">
        <w:rPr>
          <w:lang w:val="en-US"/>
        </w:rPr>
        <w:t>Events TimeLine &amp;</w:t>
      </w:r>
      <w:proofErr w:type="spellStart"/>
      <w:r w:rsidRPr="00182187">
        <w:rPr>
          <w:lang w:val="en-US"/>
        </w:rPr>
        <w:t>brackground</w:t>
      </w:r>
      <w:proofErr w:type="spellEnd"/>
      <w:r w:rsidRPr="00182187">
        <w:rPr>
          <w:lang w:val="en-US"/>
        </w:rPr>
        <w:t xml:space="preserve"> about Patrick</w:t>
      </w:r>
    </w:p>
    <w:p w:rsidR="00B64976" w:rsidRPr="00182187" w:rsidRDefault="00182187" w:rsidP="00B64976">
      <w:pPr>
        <w:rPr>
          <w:lang w:val="en-US"/>
        </w:rPr>
      </w:pPr>
      <w:hyperlink r:id="rId10" w:history="1">
        <w:r w:rsidR="00B64976" w:rsidRPr="00182187">
          <w:rPr>
            <w:rStyle w:val="Hyperlink"/>
            <w:lang w:val="en-US"/>
          </w:rPr>
          <w:t>https://docs.google.com/document/d/1RpN-f61ZYapIGM3Iz7sJ1-09znSeAUzhtdyRTwi9c5U/edit</w:t>
        </w:r>
      </w:hyperlink>
      <w:r w:rsidR="00B64976" w:rsidRPr="00182187">
        <w:rPr>
          <w:lang w:val="en-US"/>
        </w:rPr>
        <w:t xml:space="preserve"> </w:t>
      </w:r>
    </w:p>
    <w:p w:rsidR="00B64976" w:rsidRDefault="00B64976" w:rsidP="00B64976">
      <w:pPr>
        <w:pStyle w:val="Heading1"/>
      </w:pPr>
      <w:r>
        <w:t>Grupo Facebook Patrick Libero</w:t>
      </w:r>
    </w:p>
    <w:p w:rsidR="00B64976" w:rsidRPr="00B64976" w:rsidRDefault="00182187" w:rsidP="00B64976">
      <w:hyperlink r:id="rId11" w:tgtFrame="_blank" w:history="1">
        <w:r w:rsidR="00B64976">
          <w:rPr>
            <w:rStyle w:val="Hyperlink"/>
          </w:rPr>
          <w:t>https://bit.ly/31U6lTr</w:t>
        </w:r>
      </w:hyperlink>
    </w:p>
    <w:p w:rsidR="00B24869" w:rsidRPr="00182187" w:rsidRDefault="00B24869" w:rsidP="00B24869">
      <w:pPr>
        <w:pStyle w:val="Heading1"/>
      </w:pPr>
      <w:proofErr w:type="spellStart"/>
      <w:r w:rsidRPr="00182187">
        <w:t>Internacionales</w:t>
      </w:r>
      <w:proofErr w:type="spellEnd"/>
    </w:p>
    <w:p w:rsidR="00B24869" w:rsidRPr="00182187" w:rsidRDefault="00182187" w:rsidP="00B24869">
      <w:hyperlink r:id="rId12" w:history="1">
        <w:r w:rsidR="00B24869" w:rsidRPr="00182187">
          <w:rPr>
            <w:rStyle w:val="Hyperlink"/>
          </w:rPr>
          <w:t>https://www.theguardian.com/world/2020/feb/09/italy-alarmed-after-egyptian-studying-in-bologna-arrested-in-cairo?CMP=Share_iOSApp_Other</w:t>
        </w:r>
      </w:hyperlink>
    </w:p>
    <w:p w:rsidR="00B24869" w:rsidRPr="00182187" w:rsidRDefault="00182187" w:rsidP="00B24869">
      <w:hyperlink r:id="rId13" w:history="1">
        <w:r w:rsidR="00B24869" w:rsidRPr="00182187">
          <w:rPr>
            <w:rStyle w:val="Hyperlink"/>
          </w:rPr>
          <w:t>https://www.nytimes.com/aponline/2020/02/09/world/middleeast/ap-ml-egypt.html</w:t>
        </w:r>
      </w:hyperlink>
    </w:p>
    <w:p w:rsidR="00B24869" w:rsidRPr="00182187" w:rsidRDefault="00182187" w:rsidP="00B24869">
      <w:hyperlink r:id="rId14" w:history="1">
        <w:r w:rsidR="00B24869" w:rsidRPr="00182187">
          <w:rPr>
            <w:rStyle w:val="Hyperlink"/>
          </w:rPr>
          <w:t>https://www.aljazeera.com/news/2020/02/egypt-arrests-tortures-human-rights-advocate-rights-group-200209161717417.html</w:t>
        </w:r>
      </w:hyperlink>
    </w:p>
    <w:p w:rsidR="0048142B" w:rsidRDefault="00182187" w:rsidP="00B24869">
      <w:hyperlink r:id="rId15" w:history="1">
        <w:r w:rsidR="0048142B" w:rsidRPr="00167DF7">
          <w:rPr>
            <w:rStyle w:val="Hyperlink"/>
          </w:rPr>
          <w:t>http://english.ahram.org.eg/NewsContent/1/64/363139/Egypt/Politics-/Egyptian-researcher-arrested-at-Cairo-airport-is-n.aspx</w:t>
        </w:r>
      </w:hyperlink>
    </w:p>
    <w:p w:rsidR="00B24869" w:rsidRDefault="00182187" w:rsidP="00B24869">
      <w:hyperlink r:id="rId16" w:history="1">
        <w:r w:rsidR="00B24869" w:rsidRPr="00182187">
          <w:rPr>
            <w:rStyle w:val="Hyperlink"/>
          </w:rPr>
          <w:t>https://www.thedailybeast.com/egyptian-human-rights-activist-patrick-george-zaki-arrested-after-returning-to-cairo-from-italy</w:t>
        </w:r>
      </w:hyperlink>
    </w:p>
    <w:p w:rsidR="0048142B" w:rsidRDefault="00182187" w:rsidP="00B24869">
      <w:hyperlink r:id="rId17" w:history="1">
        <w:r w:rsidR="0048142B" w:rsidRPr="00182187">
          <w:rPr>
            <w:rStyle w:val="Hyperlink"/>
          </w:rPr>
          <w:t>https://www.middleeasteye.net/news/egyptian-researcher-faces-charges-harming-national-security</w:t>
        </w:r>
      </w:hyperlink>
    </w:p>
    <w:p w:rsidR="00CF4BEB" w:rsidRDefault="00182187" w:rsidP="00CF4BEB">
      <w:pPr>
        <w:spacing w:before="100" w:beforeAutospacing="1" w:after="100" w:afterAutospacing="1"/>
      </w:pPr>
      <w:hyperlink r:id="rId18" w:history="1">
        <w:r w:rsidR="00CF4BEB" w:rsidRPr="00214047">
          <w:rPr>
            <w:rStyle w:val="Hyperlink"/>
          </w:rPr>
          <w:t>https://www.thetimes.co.uk/article/patrick-george-zaki-campaigner-tortured-on-return-to-egypt-p8zwpzt7t</w:t>
        </w:r>
      </w:hyperlink>
    </w:p>
    <w:p w:rsidR="006C3F9C" w:rsidRDefault="00182187" w:rsidP="006C3F9C">
      <w:pPr>
        <w:spacing w:before="100" w:beforeAutospacing="1" w:after="100" w:afterAutospacing="1"/>
        <w:rPr>
          <w:color w:val="313131"/>
        </w:rPr>
      </w:pPr>
      <w:hyperlink r:id="rId19" w:tgtFrame="_blank" w:history="1">
        <w:r w:rsidR="006C3F9C">
          <w:rPr>
            <w:rStyle w:val="Hyperlink"/>
          </w:rPr>
          <w:t>https://www.ouest-france.fr/monde/egypte/egypte-un-chercheur-arrete-pour-atteinte-la-securite-nationale-son-retour-d-italie-6728104</w:t>
        </w:r>
      </w:hyperlink>
    </w:p>
    <w:p w:rsidR="00554F55" w:rsidRDefault="00182187" w:rsidP="006C3F9C">
      <w:pPr>
        <w:spacing w:before="100" w:beforeAutospacing="1" w:after="100" w:afterAutospacing="1"/>
      </w:pPr>
      <w:hyperlink r:id="rId20" w:history="1">
        <w:r w:rsidR="00554F55" w:rsidRPr="00602DC9">
          <w:rPr>
            <w:rStyle w:val="Hyperlink"/>
          </w:rPr>
          <w:t>https://www.politico.eu/article/student-arrest-reignites-italian-rome-egyptian-cairo-tensions-giulio-regeni-patrick-zaki/?utm_source=RSS_Feed&amp;utm_medium=RSS&amp;utm_campaign=RSS_Syndication</w:t>
        </w:r>
      </w:hyperlink>
    </w:p>
    <w:p w:rsidR="00A83160" w:rsidRDefault="00182187" w:rsidP="006C3F9C">
      <w:pPr>
        <w:spacing w:before="100" w:beforeAutospacing="1" w:after="100" w:afterAutospacing="1"/>
      </w:pPr>
      <w:hyperlink r:id="rId21" w:history="1">
        <w:r w:rsidR="00A83160" w:rsidRPr="00214047">
          <w:rPr>
            <w:rStyle w:val="Hyperlink"/>
          </w:rPr>
          <w:t>https://www.middleeastmonitor.com/20200211-italy-calls-on-eu-to-pressure-egypt-to-release-detained-researcher/</w:t>
        </w:r>
      </w:hyperlink>
    </w:p>
    <w:p w:rsidR="00376854" w:rsidRDefault="00182187" w:rsidP="006C3F9C">
      <w:pPr>
        <w:spacing w:before="100" w:beforeAutospacing="1" w:after="100" w:afterAutospacing="1"/>
      </w:pPr>
      <w:hyperlink r:id="rId22" w:history="1">
        <w:r w:rsidR="00CF4BEB" w:rsidRPr="00214047">
          <w:rPr>
            <w:rStyle w:val="Hyperlink"/>
          </w:rPr>
          <w:t>https://www.europapress.es/internacional/noticia-amnistia-denuncia-detencion-arbitraria-tortura-activista-egipcio-patrick-zaki-20200211165738.html</w:t>
        </w:r>
      </w:hyperlink>
    </w:p>
    <w:p w:rsidR="00CF4BEB" w:rsidRDefault="00182187" w:rsidP="006C3F9C">
      <w:pPr>
        <w:spacing w:before="100" w:beforeAutospacing="1" w:after="100" w:afterAutospacing="1"/>
      </w:pPr>
      <w:hyperlink r:id="rId23" w:history="1">
        <w:r w:rsidR="00CF4BEB" w:rsidRPr="00214047">
          <w:rPr>
            <w:rStyle w:val="Hyperlink"/>
          </w:rPr>
          <w:t>https://www.newsclick.in/egypt-arrests-human-rights-activist-patrick-george-zaki</w:t>
        </w:r>
      </w:hyperlink>
      <w:r w:rsidR="00CF4BEB">
        <w:t xml:space="preserve"> </w:t>
      </w:r>
    </w:p>
    <w:p w:rsidR="00316BDD" w:rsidRDefault="00182187" w:rsidP="006C3F9C">
      <w:pPr>
        <w:spacing w:before="100" w:beforeAutospacing="1" w:after="100" w:afterAutospacing="1"/>
      </w:pPr>
      <w:hyperlink r:id="rId24" w:history="1">
        <w:r w:rsidR="00316BDD" w:rsidRPr="00064F9A">
          <w:rPr>
            <w:rStyle w:val="Hyperlink"/>
          </w:rPr>
          <w:t>https://www.europarl.europa.eu/the-president/en/newsroom/ep-president-sassoli-calls-for-immediate-release-of-patrick-zaky</w:t>
        </w:r>
      </w:hyperlink>
      <w:r w:rsidR="00316BDD">
        <w:t xml:space="preserve"> </w:t>
      </w:r>
    </w:p>
    <w:p w:rsidR="002F6655" w:rsidRDefault="00182187" w:rsidP="002F6655">
      <w:hyperlink r:id="rId25" w:history="1">
        <w:r w:rsidR="002F6655">
          <w:rPr>
            <w:rStyle w:val="Hyperlink"/>
          </w:rPr>
          <w:t>https://www.dub.</w:t>
        </w:r>
        <w:r w:rsidR="002F6655" w:rsidRPr="00182187">
          <w:rPr>
            <w:rStyle w:val="Hyperlink"/>
          </w:rPr>
          <w:t>uu</w:t>
        </w:r>
        <w:r w:rsidR="002F6655">
          <w:rPr>
            <w:rStyle w:val="Hyperlink"/>
          </w:rPr>
          <w:t>.nl/nl/nieuws/utrechtse-actie-voor-opgepakte-egyptische-student</w:t>
        </w:r>
      </w:hyperlink>
    </w:p>
    <w:p w:rsidR="002F6655" w:rsidRPr="00182187" w:rsidRDefault="00182187" w:rsidP="001246A5">
      <w:hyperlink r:id="rId26" w:history="1">
        <w:r w:rsidR="002F6655" w:rsidRPr="00182187">
          <w:rPr>
            <w:rStyle w:val="Hyperlink"/>
          </w:rPr>
          <w:t>https://www.pagina12.com.ar/247916-la-historia-de-patrick-george-zaki-un-defensor-de-dd-hh-dete</w:t>
        </w:r>
      </w:hyperlink>
      <w:r w:rsidR="001246A5" w:rsidRPr="00182187">
        <w:t xml:space="preserve"> </w:t>
      </w:r>
    </w:p>
    <w:p w:rsidR="0048142B" w:rsidRPr="00182187" w:rsidRDefault="0048142B" w:rsidP="0048142B">
      <w:pPr>
        <w:pStyle w:val="Heading1"/>
        <w:rPr>
          <w:lang w:val="es-ES"/>
        </w:rPr>
      </w:pPr>
      <w:r w:rsidRPr="00182187">
        <w:rPr>
          <w:lang w:val="es-ES"/>
        </w:rPr>
        <w:t>Noticias en la prensa italiana y en la RAI</w:t>
      </w:r>
    </w:p>
    <w:p w:rsidR="0048142B" w:rsidRDefault="00182187" w:rsidP="0048142B">
      <w:pPr>
        <w:rPr>
          <w:lang w:val="es-ES"/>
        </w:rPr>
      </w:pPr>
      <w:hyperlink r:id="rId27" w:history="1">
        <w:r w:rsidR="0048142B" w:rsidRPr="00D171B9">
          <w:rPr>
            <w:rStyle w:val="Hyperlink"/>
            <w:lang w:val="es-ES"/>
          </w:rPr>
          <w:t>http://www.rainews.it/dl/rainews/articoli/Egitto-il-Cairo-arrestato-attivista-egiziano-Patrick-George-Zaki-Universita-Bologna-ricercatore-f829e79d-d01e-416b-9108-2eae805ae2b3.html</w:t>
        </w:r>
      </w:hyperlink>
    </w:p>
    <w:p w:rsidR="0048142B" w:rsidRPr="0048142B" w:rsidRDefault="00182187" w:rsidP="0048142B">
      <w:pPr>
        <w:rPr>
          <w:rStyle w:val="Hyperlink"/>
          <w:lang w:val="es-ES"/>
        </w:rPr>
      </w:pPr>
      <w:hyperlink r:id="rId28" w:tgtFrame="_blank" w:history="1">
        <w:r w:rsidR="0048142B" w:rsidRPr="0048142B">
          <w:rPr>
            <w:rStyle w:val="Hyperlink"/>
            <w:lang w:val="es-ES"/>
          </w:rPr>
          <w:t>https://bologna.repubblica.it/cronaca/2020/02/08/news/studente_bologna_egitto-248059909/?ref=search</w:t>
        </w:r>
      </w:hyperlink>
    </w:p>
    <w:p w:rsidR="0048142B" w:rsidRPr="0048142B" w:rsidRDefault="00182187" w:rsidP="0048142B">
      <w:pPr>
        <w:rPr>
          <w:rStyle w:val="Hyperlink"/>
          <w:lang w:val="es-ES"/>
        </w:rPr>
      </w:pPr>
      <w:hyperlink r:id="rId29" w:tgtFrame="_blank" w:history="1">
        <w:r w:rsidR="0048142B" w:rsidRPr="0048142B">
          <w:rPr>
            <w:rStyle w:val="Hyperlink"/>
            <w:lang w:val="es-ES"/>
          </w:rPr>
          <w:t>https://rep.repubblica.it/pwa/generale/2020/02/08/news/studia_a_bologna_arrestato_al_cairo_l_incubo_di_un_nuovo_caso_regeni-248101093/</w:t>
        </w:r>
      </w:hyperlink>
    </w:p>
    <w:p w:rsidR="0048142B" w:rsidRPr="0048142B" w:rsidRDefault="00182187" w:rsidP="0048142B">
      <w:pPr>
        <w:rPr>
          <w:rStyle w:val="Hyperlink"/>
          <w:lang w:val="es-ES"/>
        </w:rPr>
      </w:pPr>
      <w:hyperlink r:id="rId30" w:tgtFrame="_blank" w:history="1">
        <w:r w:rsidR="0048142B" w:rsidRPr="0048142B">
          <w:rPr>
            <w:rStyle w:val="Hyperlink"/>
            <w:lang w:val="es-ES"/>
          </w:rPr>
          <w:t>https://rep.repubblica.it/pwa/locali/2020/02/08/news/studente_arrestato_al_cairo_appello_dei_docenti_dell_ateneo_di_bologna_sllerta_massima_non_diventi_un_nuovo_caso_regeni_-248086034/</w:t>
        </w:r>
      </w:hyperlink>
    </w:p>
    <w:p w:rsidR="0048142B" w:rsidRPr="00182187" w:rsidRDefault="00182187" w:rsidP="0048142B">
      <w:pPr>
        <w:rPr>
          <w:lang w:val="es-ES"/>
        </w:rPr>
      </w:pPr>
      <w:hyperlink r:id="rId31" w:tgtFrame="_blank" w:history="1">
        <w:r w:rsidR="0048142B" w:rsidRPr="0048142B">
          <w:rPr>
            <w:rStyle w:val="Hyperlink"/>
            <w:lang w:val="es-ES"/>
          </w:rPr>
          <w:t>https://bologna.repubblica.it/cronaca/2020/02/08/news/studente_bologna_egitto-248059909/?ref=RHPPLF-BH-I248060694-C8-P10-S1.8-T1</w:t>
        </w:r>
      </w:hyperlink>
    </w:p>
    <w:p w:rsidR="0048142B" w:rsidRDefault="00182187" w:rsidP="0048142B">
      <w:pPr>
        <w:rPr>
          <w:lang w:val="es-ES"/>
        </w:rPr>
      </w:pPr>
      <w:hyperlink r:id="rId32" w:history="1">
        <w:r w:rsidR="0048142B" w:rsidRPr="00D171B9">
          <w:rPr>
            <w:rStyle w:val="Hyperlink"/>
            <w:lang w:val="es-ES"/>
          </w:rPr>
          <w:t>https://www.ilfattoquotidiano.it/2020/02/09/patrick-george-zaki-parla-lavvocato-picchiato-e-torturato-con-i-cavi-elettrici-prove-e-verbali-su-completamente-falsi-il-suo-caso-non-sia-dimenticato/5701045/</w:t>
        </w:r>
      </w:hyperlink>
    </w:p>
    <w:p w:rsidR="0048142B" w:rsidRDefault="00182187" w:rsidP="0048142B">
      <w:pPr>
        <w:rPr>
          <w:lang w:val="es-ES"/>
        </w:rPr>
      </w:pPr>
      <w:hyperlink r:id="rId33" w:history="1">
        <w:r w:rsidR="0048142B" w:rsidRPr="00D171B9">
          <w:rPr>
            <w:rStyle w:val="Hyperlink"/>
            <w:lang w:val="es-ES"/>
          </w:rPr>
          <w:t>https://www.ilpost.it/2020/02/09/patrick-george-zaki-arresto-egitto/</w:t>
        </w:r>
      </w:hyperlink>
    </w:p>
    <w:p w:rsidR="0048142B" w:rsidRDefault="00182187" w:rsidP="0048142B">
      <w:pPr>
        <w:rPr>
          <w:lang w:val="es-ES"/>
        </w:rPr>
      </w:pPr>
      <w:hyperlink r:id="rId34" w:history="1">
        <w:r w:rsidR="0048142B" w:rsidRPr="00D171B9">
          <w:rPr>
            <w:rStyle w:val="Hyperlink"/>
            <w:lang w:val="es-ES"/>
          </w:rPr>
          <w:t>https://www.ilrestodelcarlino.it/bologna/cronaca/studente-arrestato-1.5021274</w:t>
        </w:r>
      </w:hyperlink>
    </w:p>
    <w:p w:rsidR="0048142B" w:rsidRDefault="00182187" w:rsidP="0048142B">
      <w:pPr>
        <w:rPr>
          <w:lang w:val="es-ES"/>
        </w:rPr>
      </w:pPr>
      <w:hyperlink r:id="rId35" w:history="1">
        <w:r w:rsidR="0048142B" w:rsidRPr="00D171B9">
          <w:rPr>
            <w:rStyle w:val="Hyperlink"/>
            <w:lang w:val="es-ES"/>
          </w:rPr>
          <w:t>https://www.ilrestodelcarlino.it/cronaca/patrick-zaky-flash-mob-1.5023663</w:t>
        </w:r>
      </w:hyperlink>
    </w:p>
    <w:p w:rsidR="0048142B" w:rsidRDefault="00182187" w:rsidP="0048142B">
      <w:pPr>
        <w:rPr>
          <w:lang w:val="es-ES"/>
        </w:rPr>
      </w:pPr>
      <w:hyperlink r:id="rId36" w:history="1">
        <w:r w:rsidR="0048142B" w:rsidRPr="00D171B9">
          <w:rPr>
            <w:rStyle w:val="Hyperlink"/>
            <w:lang w:val="es-ES"/>
          </w:rPr>
          <w:t>https://www.bolognatoday.it/cronaca/patrick-zaky-universita-flash-mob-bologna.html</w:t>
        </w:r>
      </w:hyperlink>
    </w:p>
    <w:p w:rsidR="0048142B" w:rsidRPr="00182187" w:rsidRDefault="00182187" w:rsidP="0048142B">
      <w:pPr>
        <w:rPr>
          <w:lang w:val="es-ES"/>
        </w:rPr>
      </w:pPr>
      <w:hyperlink r:id="rId37" w:history="1">
        <w:r w:rsidR="0048142B" w:rsidRPr="00D171B9">
          <w:rPr>
            <w:rStyle w:val="Hyperlink"/>
            <w:lang w:val="es-ES"/>
          </w:rPr>
          <w:t>https://www.lastampa.it/esteri/2020/02/09/news/egitto-arrestato-attivista-che-studia-a-bologna-amnesty-sottoposto-a-elettrochoc-1.38443960</w:t>
        </w:r>
      </w:hyperlink>
    </w:p>
    <w:p w:rsidR="0048142B" w:rsidRDefault="00182187" w:rsidP="0048142B">
      <w:pPr>
        <w:rPr>
          <w:lang w:val="es-ES"/>
        </w:rPr>
      </w:pPr>
      <w:hyperlink r:id="rId38" w:history="1">
        <w:r w:rsidR="0048142B" w:rsidRPr="00167DF7">
          <w:rPr>
            <w:rStyle w:val="Hyperlink"/>
            <w:lang w:val="es-ES"/>
          </w:rPr>
          <w:t>https://www.amnesty.it/zaky-attivista-egiziano-a-rischio-tortura-va-scarcerato-subito/?fbclid=IwAR2pn6ZIt_gLpjSfW3xWbDvIxFVdaECO1BuJiWspm4n_C2Ty6sOF7-F3L2s</w:t>
        </w:r>
      </w:hyperlink>
      <w:r w:rsidR="0048142B">
        <w:rPr>
          <w:lang w:val="es-ES"/>
        </w:rPr>
        <w:t xml:space="preserve"> </w:t>
      </w:r>
    </w:p>
    <w:p w:rsidR="0048142B" w:rsidRDefault="00182187" w:rsidP="0048142B">
      <w:pPr>
        <w:rPr>
          <w:lang w:val="es-ES"/>
        </w:rPr>
      </w:pPr>
      <w:hyperlink r:id="rId39" w:history="1">
        <w:r w:rsidR="0048142B" w:rsidRPr="00167DF7">
          <w:rPr>
            <w:rStyle w:val="Hyperlink"/>
            <w:lang w:val="es-ES"/>
          </w:rPr>
          <w:t>https://www.tpi.it/esteri/egitto-arrestato-studente-universita-bologna-20200208543467/?fbclid=IwAR0fpcqbHMUEud6UJ_QIW__BWkjBQ-O4pJq66VDsD8ktIm6vbSsvZP_OGk8</w:t>
        </w:r>
      </w:hyperlink>
    </w:p>
    <w:p w:rsidR="0048142B" w:rsidRPr="00182187" w:rsidRDefault="00182187" w:rsidP="0048142B">
      <w:pPr>
        <w:rPr>
          <w:lang w:val="es-ES"/>
        </w:rPr>
      </w:pPr>
      <w:hyperlink r:id="rId40" w:tgtFrame="_blank" w:history="1">
        <w:r w:rsidR="0048142B" w:rsidRPr="00182187">
          <w:rPr>
            <w:rStyle w:val="Hyperlink"/>
            <w:lang w:val="es-ES"/>
          </w:rPr>
          <w:t>https://www.blitzquotidiano.it/cronaca-mondo/patrick-george-zaky-elettroschock-3147541/</w:t>
        </w:r>
      </w:hyperlink>
    </w:p>
    <w:p w:rsidR="0048142B" w:rsidRPr="00182187" w:rsidRDefault="00182187" w:rsidP="0048142B">
      <w:pPr>
        <w:rPr>
          <w:lang w:val="es-ES"/>
        </w:rPr>
      </w:pPr>
      <w:hyperlink r:id="rId41" w:tgtFrame="_blank" w:history="1">
        <w:r w:rsidR="0048142B" w:rsidRPr="00182187">
          <w:rPr>
            <w:rStyle w:val="Hyperlink"/>
            <w:lang w:val="es-ES"/>
          </w:rPr>
          <w:t>https://www.repubblica.it/dossier/bravimabasta/2020/02/09/news/ministri_del_cairo-248093310/</w:t>
        </w:r>
      </w:hyperlink>
    </w:p>
    <w:p w:rsidR="00C75242" w:rsidRPr="00182187" w:rsidRDefault="00182187" w:rsidP="0048142B">
      <w:pPr>
        <w:rPr>
          <w:lang w:val="es-ES"/>
        </w:rPr>
      </w:pPr>
      <w:hyperlink r:id="rId42" w:history="1">
        <w:r w:rsidR="00C75242" w:rsidRPr="009B2EF3">
          <w:rPr>
            <w:rStyle w:val="Hyperlink"/>
            <w:lang w:val="es-ES"/>
          </w:rPr>
          <w:t>https://www.dirittiglobali.it/2020/02/egitto-patrick-attivista-e-studente-a-bologna-arrestato-al-cairo-torturato/?fbclid=IwAR27fvI-nEVu9b5AVT0AbuI_kdN8pwL2TaHVqTpEO_QEl3Fuyy6IdvSRda0</w:t>
        </w:r>
      </w:hyperlink>
    </w:p>
    <w:p w:rsidR="00554F55" w:rsidRDefault="00182187" w:rsidP="0048142B">
      <w:pPr>
        <w:rPr>
          <w:lang w:val="es-ES"/>
        </w:rPr>
      </w:pPr>
      <w:hyperlink r:id="rId43" w:history="1">
        <w:r w:rsidR="00554F55" w:rsidRPr="00602DC9">
          <w:rPr>
            <w:rStyle w:val="Hyperlink"/>
            <w:lang w:val="es-ES"/>
          </w:rPr>
          <w:t>https://www.dire.it/08-02-2020/419676-arrestato-in-egitto-patrick-zaky-studente-delluniversita-di-bologna/?fbclid=IwAR0CvGxa4RVFQX16DZYLY_RO9yOEVIJE1BmpBXEPQZxNVOmz6ekDV7BGkZA</w:t>
        </w:r>
      </w:hyperlink>
    </w:p>
    <w:p w:rsidR="00554F55" w:rsidRDefault="00182187" w:rsidP="0048142B">
      <w:pPr>
        <w:rPr>
          <w:lang w:val="es-ES"/>
        </w:rPr>
      </w:pPr>
      <w:hyperlink r:id="rId44" w:history="1">
        <w:r w:rsidR="00554F55" w:rsidRPr="00602DC9">
          <w:rPr>
            <w:rStyle w:val="Hyperlink"/>
            <w:lang w:val="es-ES"/>
          </w:rPr>
          <w:t>https://www.huffingtonpost.it/entry/stavolta-andra-tutto-bene-il-murales-di-giulio-che-abbraccia-zaki-e-un-inno-alla-liberta_it_5e427675c5b6b7088706e4b1?fbclid=IwAR3eZGwwGoJyG6vqViUsgTmTXyaznxpn-7TWJZRLIQc8Ms9aMjar15Hgj3Q</w:t>
        </w:r>
      </w:hyperlink>
    </w:p>
    <w:p w:rsidR="006A08B5" w:rsidRDefault="00182187" w:rsidP="0048142B">
      <w:pPr>
        <w:rPr>
          <w:lang w:val="es-ES"/>
        </w:rPr>
      </w:pPr>
      <w:hyperlink r:id="rId45" w:history="1">
        <w:r w:rsidR="006A08B5" w:rsidRPr="00602DC9">
          <w:rPr>
            <w:rStyle w:val="Hyperlink"/>
            <w:lang w:val="es-ES"/>
          </w:rPr>
          <w:t>https://www.radiocittafujiko.it/patrick-zaki-il-regime-punta-sullomofobia-contro-lo-studente/?fbclid=IwAR1vZb3soiCFFzh4R8JAkGy68I6iwm9ERsAkecDYYNgXlqgMI6HdrUWzyTQ</w:t>
        </w:r>
      </w:hyperlink>
      <w:r w:rsidR="006A08B5">
        <w:rPr>
          <w:lang w:val="es-ES"/>
        </w:rPr>
        <w:t xml:space="preserve"> </w:t>
      </w:r>
    </w:p>
    <w:p w:rsidR="00A83160" w:rsidRDefault="00182187" w:rsidP="0048142B">
      <w:pPr>
        <w:rPr>
          <w:lang w:val="es-ES"/>
        </w:rPr>
      </w:pPr>
      <w:hyperlink r:id="rId46" w:history="1">
        <w:r w:rsidR="00A83160" w:rsidRPr="00214047">
          <w:rPr>
            <w:rStyle w:val="Hyperlink"/>
            <w:lang w:val="es-ES"/>
          </w:rPr>
          <w:t>https://www.ilgiornale.it/news/politica/ministro-maio-chiede-zaki-libero-cairo-zittisce-non-italiano-1824199.html</w:t>
        </w:r>
      </w:hyperlink>
    </w:p>
    <w:p w:rsidR="00A83160" w:rsidRDefault="00182187" w:rsidP="0048142B">
      <w:pPr>
        <w:rPr>
          <w:lang w:val="es-ES"/>
        </w:rPr>
      </w:pPr>
      <w:hyperlink r:id="rId47" w:history="1">
        <w:r w:rsidR="00A83160" w:rsidRPr="00214047">
          <w:rPr>
            <w:rStyle w:val="Hyperlink"/>
            <w:lang w:val="es-ES"/>
          </w:rPr>
          <w:t>https://ilbolive.unipd.it/it/patrick-zaky-arresto-egitto-master-gemma-bologna</w:t>
        </w:r>
      </w:hyperlink>
    </w:p>
    <w:p w:rsidR="00A83160" w:rsidRPr="00182187" w:rsidRDefault="00182187" w:rsidP="0048142B">
      <w:pPr>
        <w:rPr>
          <w:lang w:val="es-ES"/>
        </w:rPr>
      </w:pPr>
      <w:hyperlink r:id="rId48" w:history="1">
        <w:r w:rsidR="00A83160" w:rsidRPr="00214047">
          <w:rPr>
            <w:rStyle w:val="Hyperlink"/>
            <w:lang w:val="es-ES"/>
          </w:rPr>
          <w:t>https://www.ilfattoquotidiano.it/2020/02/11/george-patrick-zaki-castaldo-m5s-lancia-un-appello-al-parlamento-ue-istituzioni-agiscano-caso-da-seguire-con-la-massima-attenzione/5703040/</w:t>
        </w:r>
      </w:hyperlink>
    </w:p>
    <w:p w:rsidR="00A83160" w:rsidRDefault="00182187" w:rsidP="0048142B">
      <w:pPr>
        <w:rPr>
          <w:lang w:val="es-ES"/>
        </w:rPr>
      </w:pPr>
      <w:hyperlink r:id="rId49" w:history="1">
        <w:r w:rsidR="00A83160" w:rsidRPr="00214047">
          <w:rPr>
            <w:rStyle w:val="Hyperlink"/>
            <w:lang w:val="es-ES"/>
          </w:rPr>
          <w:t>http://www.rainews.it/dl/rainews/articoli/Egitto-Zaki-avvocato-chiede-perizia-medica-per-torture-2daab9ff-ead9-46e6-afef-afdab6875b83.html</w:t>
        </w:r>
      </w:hyperlink>
    </w:p>
    <w:p w:rsidR="00A83160" w:rsidRDefault="00182187" w:rsidP="0048142B">
      <w:pPr>
        <w:rPr>
          <w:lang w:val="es-ES"/>
        </w:rPr>
      </w:pPr>
      <w:hyperlink r:id="rId50" w:history="1">
        <w:r w:rsidR="00376854" w:rsidRPr="00214047">
          <w:rPr>
            <w:rStyle w:val="Hyperlink"/>
            <w:lang w:val="es-ES"/>
          </w:rPr>
          <w:t>https://www.open.online/2020/02/11/egitto-arresto-patrick-zaki-dichiarazioni-famiglia/</w:t>
        </w:r>
      </w:hyperlink>
      <w:r w:rsidR="00376854">
        <w:rPr>
          <w:lang w:val="es-ES"/>
        </w:rPr>
        <w:t xml:space="preserve"> </w:t>
      </w:r>
    </w:p>
    <w:p w:rsidR="00CF4BEB" w:rsidRDefault="00182187" w:rsidP="0048142B">
      <w:pPr>
        <w:rPr>
          <w:lang w:val="es-ES"/>
        </w:rPr>
      </w:pPr>
      <w:hyperlink r:id="rId51" w:history="1">
        <w:r w:rsidR="00CF4BEB" w:rsidRPr="00214047">
          <w:rPr>
            <w:rStyle w:val="Hyperlink"/>
            <w:lang w:val="es-ES"/>
          </w:rPr>
          <w:t>https://ilmanifesto.it/post-su-facebook-le-prove-dellegitto-contro-patrick-zaki/</w:t>
        </w:r>
      </w:hyperlink>
      <w:r w:rsidR="00CF4BEB">
        <w:rPr>
          <w:lang w:val="es-ES"/>
        </w:rPr>
        <w:t xml:space="preserve"> </w:t>
      </w:r>
    </w:p>
    <w:p w:rsidR="00554F55" w:rsidRDefault="00182187" w:rsidP="0048142B">
      <w:pPr>
        <w:rPr>
          <w:lang w:val="es-ES"/>
        </w:rPr>
      </w:pPr>
      <w:hyperlink r:id="rId52" w:history="1">
        <w:r w:rsidR="00376854" w:rsidRPr="00214047">
          <w:rPr>
            <w:rStyle w:val="Hyperlink"/>
            <w:lang w:val="es-ES"/>
          </w:rPr>
          <w:t>http://www.ansa.it/english/news/2020/02/11/rome-mural-shows-regeni-comforting-zaki_98ae0301-ffaa-4bcd-9fa7-0648d9f2b9ad.html</w:t>
        </w:r>
      </w:hyperlink>
      <w:r w:rsidR="00376854">
        <w:rPr>
          <w:lang w:val="es-ES"/>
        </w:rPr>
        <w:t xml:space="preserve"> </w:t>
      </w:r>
    </w:p>
    <w:p w:rsidR="00376854" w:rsidRDefault="00182187" w:rsidP="0048142B">
      <w:pPr>
        <w:rPr>
          <w:lang w:val="es-ES"/>
        </w:rPr>
      </w:pPr>
      <w:hyperlink r:id="rId53" w:history="1">
        <w:r w:rsidR="00376854" w:rsidRPr="00214047">
          <w:rPr>
            <w:rStyle w:val="Hyperlink"/>
            <w:lang w:val="es-ES"/>
          </w:rPr>
          <w:t>https://www.corriere.it/esteri/20_febbraio_12/cella-nostro-patrick-chiede-libri-0c4d1d72-4d15-11ea-abdf-2e1b18f873ec.shtml</w:t>
        </w:r>
      </w:hyperlink>
      <w:r w:rsidR="00376854">
        <w:rPr>
          <w:lang w:val="es-ES"/>
        </w:rPr>
        <w:t xml:space="preserve"> </w:t>
      </w:r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54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https://www.agenziagiornalisticaopinione.it/lancio-dagenzia/consiglio-regionale-trentino-aa-sudtirol-e-consiglio-provinciale-trento-caso-patrick-george-zaki-paccher-e-kaswalder-di-maio-mantenga-alta-lattenzione/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55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https://www.modena2000.it/2020/02/10/il-consiglio-comunale-di-bologna-approvato-un-ordine-del-giorno-sul-caso-di-patrick-george-zaki/</w:t>
        </w:r>
      </w:hyperlink>
    </w:p>
    <w:p w:rsidR="00316BDD" w:rsidRPr="00182187" w:rsidRDefault="00182187" w:rsidP="00316BDD">
      <w:pPr>
        <w:rPr>
          <w:lang w:val="es-ES"/>
        </w:rPr>
      </w:pPr>
      <w:hyperlink r:id="rId56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https://corrieredibologna.corriere.it/bologna/cronaca/20_febbraio_11/appello-patrick-all-italia-non-lasciatemi-solo-voglio-continuare-studiare-e7c7ea3c-4ca0-11ea-8ea0-ff22085962c8.shtml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57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https://corrieredibologna.corriere.it/bologna/cronaca/20_febbraio_11/patrick-zaki-amici-bloccano-suoi-social-presto-sit-in-anche-roma-d37ae6ea-4ca2-11ea-8ea0-ff22085962c8.shtml?refresh_ce-cp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58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https://www.open.online/2020/02/10/egitto-luniversita-di-bologna-sta-facendo-di-tutto-per-fare-rilasciare-patrick-zaki-il-video/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59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https://www.open.online/2020/02/10/universita-bologna-sit-in-per-attivista-egiziano-george-patrick-zaki-video-e-foto/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60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https://it.sputniknews.com/mondo/202002108703986-ue-pronta-a-intervenire-sullarresto-di-patrick-zaki-ma-il-cairo-frena-non-e-un-italiano/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61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https://www.giornalettismo.com/patrick-zaki-laura-boldrini/</w:t>
        </w:r>
      </w:hyperlink>
    </w:p>
    <w:p w:rsidR="00316BDD" w:rsidRPr="00182187" w:rsidRDefault="00182187" w:rsidP="00316BDD">
      <w:pPr>
        <w:rPr>
          <w:lang w:val="es-ES"/>
        </w:rPr>
      </w:pPr>
      <w:hyperlink r:id="rId62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https://www.ekuonews.it/11/02/2020/teramo-mozione-del-consigliere-pilotti-per-la-liberazione-di-patrick-zaky/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63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https://www.lagazzettadelmezzogiorno.it/news/cinema-e-spettacoli/1204880/il-murales-di-regeni-che-abbraccia-zaki-e-un-inno-alla-liberta-l-opera-di-laica-a-roma.html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64" w:history="1">
        <w:r w:rsidR="00316BDD" w:rsidRPr="00182187">
          <w:rPr>
            <w:rStyle w:val="Hyperlink"/>
            <w:rFonts w:eastAsia="Times New Roman" w:cs="Times New Roman"/>
            <w:lang w:val="es-ES"/>
          </w:rPr>
          <w:t>http://www.rai.it/dl/RaiTV/programmi/media/ContentItem-dfdbdd36-14ba-4250-b687-7df46f1c8eb4-tg1.html</w:t>
        </w:r>
      </w:hyperlink>
    </w:p>
    <w:p w:rsidR="00316BDD" w:rsidRPr="00182187" w:rsidRDefault="00182187" w:rsidP="00316BDD">
      <w:pPr>
        <w:rPr>
          <w:rFonts w:eastAsia="Times New Roman" w:cs="Times New Roman"/>
          <w:lang w:val="es-ES"/>
        </w:rPr>
      </w:pPr>
      <w:hyperlink r:id="rId65" w:history="1">
        <w:r w:rsidR="00F40F04" w:rsidRPr="00182187">
          <w:rPr>
            <w:rStyle w:val="Hyperlink"/>
            <w:rFonts w:eastAsia="Times New Roman" w:cs="Times New Roman"/>
            <w:lang w:val="es-ES"/>
          </w:rPr>
          <w:t>https://ilmanifesto.it/legitto-censura-la-campagna-social-per-patrick-zaki/?fbclid=IwAR1w7Wf9VCdA0Lj9kBlWXJVTKGbYzjjmSmjZ_7_KAGDnlvOo6dDX1gplvBs</w:t>
        </w:r>
      </w:hyperlink>
      <w:r w:rsidR="00F40F04" w:rsidRPr="00182187">
        <w:rPr>
          <w:rFonts w:eastAsia="Times New Roman" w:cs="Times New Roman"/>
          <w:lang w:val="es-ES"/>
        </w:rPr>
        <w:t xml:space="preserve"> </w:t>
      </w:r>
    </w:p>
    <w:p w:rsidR="00CF4BEB" w:rsidRDefault="00182187" w:rsidP="0048142B">
      <w:pPr>
        <w:rPr>
          <w:lang w:val="es-ES"/>
        </w:rPr>
      </w:pPr>
      <w:hyperlink r:id="rId66" w:history="1">
        <w:r w:rsidR="00601D87" w:rsidRPr="00994AA9">
          <w:rPr>
            <w:rStyle w:val="Hyperlink"/>
            <w:lang w:val="es-ES"/>
          </w:rPr>
          <w:t>https://www.bbc.com/news/world-europe-51473999</w:t>
        </w:r>
      </w:hyperlink>
      <w:r w:rsidR="00601D87">
        <w:rPr>
          <w:lang w:val="es-ES"/>
        </w:rPr>
        <w:t xml:space="preserve"> </w:t>
      </w:r>
    </w:p>
    <w:p w:rsidR="00135983" w:rsidRDefault="00182187" w:rsidP="0048142B">
      <w:pPr>
        <w:rPr>
          <w:lang w:val="es-ES"/>
        </w:rPr>
      </w:pPr>
      <w:hyperlink r:id="rId67" w:history="1">
        <w:r w:rsidR="00135983" w:rsidRPr="00994AA9">
          <w:rPr>
            <w:rStyle w:val="Hyperlink"/>
            <w:lang w:val="es-ES"/>
          </w:rPr>
          <w:t>https://digitalekrant.volkskrant.nl/volkskrant/873/article/1085994/23/2/render/?token=eaceaba9959f7e554cef419dc35f0654</w:t>
        </w:r>
      </w:hyperlink>
      <w:r w:rsidR="00135983">
        <w:rPr>
          <w:lang w:val="es-ES"/>
        </w:rPr>
        <w:t xml:space="preserve"> </w:t>
      </w:r>
    </w:p>
    <w:p w:rsidR="002F6655" w:rsidRDefault="00182187" w:rsidP="0048142B">
      <w:pPr>
        <w:rPr>
          <w:lang w:val="es-ES"/>
        </w:rPr>
      </w:pPr>
      <w:hyperlink r:id="rId68" w:history="1">
        <w:r w:rsidR="002F6655" w:rsidRPr="00EA4BB4">
          <w:rPr>
            <w:rStyle w:val="Hyperlink"/>
            <w:lang w:val="es-ES"/>
          </w:rPr>
          <w:t>https://www.google.it/amp/s/www.raiplay.it/amp/video/2020/02/che-tempo-che-fa-appello-per-patrick-george-zaki-8084497e-5ec5-4cac-9345-ced236dd11a5.html</w:t>
        </w:r>
      </w:hyperlink>
      <w:r w:rsidR="002F6655">
        <w:rPr>
          <w:lang w:val="es-ES"/>
        </w:rPr>
        <w:t xml:space="preserve"> </w:t>
      </w:r>
    </w:p>
    <w:p w:rsidR="00F215FB" w:rsidRDefault="00182187" w:rsidP="0048142B">
      <w:pPr>
        <w:rPr>
          <w:lang w:val="es-ES"/>
        </w:rPr>
      </w:pPr>
      <w:hyperlink r:id="rId69" w:history="1">
        <w:r w:rsidR="00F215FB" w:rsidRPr="00C01844">
          <w:rPr>
            <w:rStyle w:val="Hyperlink"/>
            <w:lang w:val="es-ES"/>
          </w:rPr>
          <w:t>https://bologna.repubblica.it/commenti/2020/02/18/news/patrick_zaky_studiava_da_noi_adesso_diamogli_la_cittadinanza_italiana-248868349/</w:t>
        </w:r>
      </w:hyperlink>
      <w:r w:rsidR="00F215FB">
        <w:rPr>
          <w:lang w:val="es-ES"/>
        </w:rPr>
        <w:t xml:space="preserve"> </w:t>
      </w:r>
    </w:p>
    <w:p w:rsidR="0048142B" w:rsidRDefault="0048142B" w:rsidP="0048142B">
      <w:pPr>
        <w:pStyle w:val="Heading1"/>
        <w:rPr>
          <w:lang w:val="es-ES"/>
        </w:rPr>
      </w:pPr>
      <w:r>
        <w:rPr>
          <w:lang w:val="es-ES"/>
        </w:rPr>
        <w:lastRenderedPageBreak/>
        <w:t>Nacionales</w:t>
      </w:r>
    </w:p>
    <w:p w:rsidR="0048142B" w:rsidRDefault="00182187" w:rsidP="0048142B">
      <w:pPr>
        <w:rPr>
          <w:lang w:val="es-ES"/>
        </w:rPr>
      </w:pPr>
      <w:hyperlink r:id="rId70" w:history="1">
        <w:r w:rsidR="0048142B" w:rsidRPr="00D171B9">
          <w:rPr>
            <w:rStyle w:val="Hyperlink"/>
            <w:lang w:val="es-ES"/>
          </w:rPr>
          <w:t>https://kaosenlared.net/el-cairo-patrick-zaki-investigador-y-defensor-egipcio-de-los-derechos-humanos-detenido-y-torturado-ahora-en-prision/</w:t>
        </w:r>
      </w:hyperlink>
    </w:p>
    <w:p w:rsidR="0048142B" w:rsidRDefault="00182187" w:rsidP="0048142B">
      <w:pPr>
        <w:rPr>
          <w:lang w:val="es-ES"/>
        </w:rPr>
      </w:pPr>
      <w:hyperlink r:id="rId71" w:history="1">
        <w:r w:rsidR="0048142B" w:rsidRPr="00D171B9">
          <w:rPr>
            <w:rStyle w:val="Hyperlink"/>
            <w:lang w:val="es-ES"/>
          </w:rPr>
          <w:t>https://www.ideal.es/granada/estudiante-master-arrestado-20200208210404-nt.html</w:t>
        </w:r>
      </w:hyperlink>
    </w:p>
    <w:p w:rsidR="0048142B" w:rsidRPr="00182187" w:rsidRDefault="00182187" w:rsidP="0048142B">
      <w:pPr>
        <w:rPr>
          <w:lang w:val="es-ES"/>
        </w:rPr>
      </w:pPr>
      <w:hyperlink r:id="rId72" w:history="1">
        <w:r w:rsidR="0048142B" w:rsidRPr="00167DF7">
          <w:rPr>
            <w:rStyle w:val="Hyperlink"/>
            <w:lang w:val="es-ES"/>
          </w:rPr>
          <w:t>https://www.granadahoy.com/granada/joven-matriculado-universidad-Granada-arrestado-El-Cairo-Egipto_0_1435656747.html</w:t>
        </w:r>
      </w:hyperlink>
    </w:p>
    <w:p w:rsidR="00883AE4" w:rsidRDefault="00182187" w:rsidP="0048142B">
      <w:pPr>
        <w:rPr>
          <w:rStyle w:val="Hyperlink"/>
          <w:lang w:val="es-ES"/>
        </w:rPr>
      </w:pPr>
      <w:hyperlink r:id="rId73" w:history="1">
        <w:r w:rsidR="00883AE4" w:rsidRPr="00602DC9">
          <w:rPr>
            <w:rStyle w:val="Hyperlink"/>
            <w:lang w:val="es-ES"/>
          </w:rPr>
          <w:t>https://twitter.com/fcarrionmolina/status/1226917541429366784?s=12</w:t>
        </w:r>
      </w:hyperlink>
    </w:p>
    <w:p w:rsidR="00883AE4" w:rsidRPr="00182187" w:rsidRDefault="00182187" w:rsidP="0048142B">
      <w:pPr>
        <w:rPr>
          <w:lang w:val="es-ES"/>
        </w:rPr>
      </w:pPr>
      <w:hyperlink r:id="rId74" w:history="1">
        <w:r w:rsidR="00663205" w:rsidRPr="00602DC9">
          <w:rPr>
            <w:rStyle w:val="Hyperlink"/>
            <w:lang w:val="es-ES"/>
          </w:rPr>
          <w:t>https://www.elmundo.es/internacional/2020/02/10/5e417e6c21efa0c4718b458b.html?fbclid=IwAR1_mIgnWMRBWmC9q3mFUAtuWzpiEmc1vaxIuUtcnEkj9mRzfuqrR7qh3L8</w:t>
        </w:r>
      </w:hyperlink>
    </w:p>
    <w:p w:rsidR="00316BDD" w:rsidRPr="00316BDD" w:rsidRDefault="00182187" w:rsidP="0048142B">
      <w:pPr>
        <w:rPr>
          <w:rStyle w:val="Hyperlink"/>
          <w:rFonts w:ascii="Times" w:eastAsia="Times New Roman" w:hAnsi="Times" w:cs="Times New Roman"/>
          <w:color w:val="auto"/>
          <w:sz w:val="20"/>
          <w:szCs w:val="20"/>
          <w:u w:val="none"/>
          <w:lang w:val="es-ES_tradnl"/>
        </w:rPr>
      </w:pPr>
      <w:hyperlink r:id="rId75" w:history="1">
        <w:r w:rsidR="00316BDD" w:rsidRPr="00C94B4E">
          <w:rPr>
            <w:rFonts w:ascii="Times" w:eastAsia="Times New Roman" w:hAnsi="Times" w:cs="Times New Roman"/>
            <w:color w:val="0000FF"/>
            <w:sz w:val="20"/>
            <w:szCs w:val="20"/>
            <w:u w:val="single"/>
            <w:lang w:val="es-ES_tradnl"/>
          </w:rPr>
          <w:t>https://www.elmundo.es/internacional/2020/02/10/5e417e6c21efa0c4718b458b.html</w:t>
        </w:r>
      </w:hyperlink>
    </w:p>
    <w:p w:rsidR="00663205" w:rsidRDefault="00182187" w:rsidP="0048142B">
      <w:pPr>
        <w:rPr>
          <w:rStyle w:val="Hyperlink"/>
          <w:lang w:val="es-ES"/>
        </w:rPr>
      </w:pPr>
      <w:hyperlink r:id="rId76" w:history="1">
        <w:r w:rsidR="00554F55" w:rsidRPr="00602DC9">
          <w:rPr>
            <w:rStyle w:val="Hyperlink"/>
            <w:lang w:val="es-ES"/>
          </w:rPr>
          <w:t>https://www.niusdiario.es/sociedad/sucesos/detenido-patrick-george-zaki-estudiante-egipcio-universidad-granada-activismo-derechos-humanos_18_2897220397.html</w:t>
        </w:r>
      </w:hyperlink>
    </w:p>
    <w:p w:rsidR="00554F55" w:rsidRDefault="00182187" w:rsidP="0048142B">
      <w:pPr>
        <w:rPr>
          <w:rStyle w:val="Hyperlink"/>
          <w:lang w:val="es-ES"/>
        </w:rPr>
      </w:pPr>
      <w:hyperlink r:id="rId77" w:history="1">
        <w:r w:rsidR="00342377" w:rsidRPr="00602DC9">
          <w:rPr>
            <w:rStyle w:val="Hyperlink"/>
            <w:lang w:val="es-ES"/>
          </w:rPr>
          <w:t>https://www.ideal.es/miugr/siete-universidades-piden-20200211225629-nt.html?ref=https%3A%2F%2Fwww.facebook.com%2F</w:t>
        </w:r>
      </w:hyperlink>
    </w:p>
    <w:p w:rsidR="00342377" w:rsidRPr="00182187" w:rsidRDefault="00182187" w:rsidP="0048142B">
      <w:pPr>
        <w:rPr>
          <w:lang w:val="es-ES"/>
        </w:rPr>
      </w:pPr>
      <w:hyperlink r:id="rId78" w:history="1">
        <w:r w:rsidR="00342377" w:rsidRPr="00182187">
          <w:rPr>
            <w:rStyle w:val="Hyperlink"/>
            <w:lang w:val="es-ES"/>
          </w:rPr>
          <w:t>http://www.rtve.es/alacarta/videos/la-manana/manana-11-02-20/5508739/</w:t>
        </w:r>
      </w:hyperlink>
      <w:r w:rsidR="00342377" w:rsidRPr="00182187">
        <w:rPr>
          <w:lang w:val="es-ES"/>
        </w:rPr>
        <w:t xml:space="preserve"> </w:t>
      </w:r>
    </w:p>
    <w:p w:rsidR="00EE6A1D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79" w:history="1">
        <w:r w:rsidR="00A83160" w:rsidRPr="00182187">
          <w:rPr>
            <w:rStyle w:val="Hyperlink"/>
            <w:lang w:val="es-ES"/>
          </w:rPr>
          <w:t>https://www.elespanol.com/reportajes/20200211/patrick-estudiante-universidad-granada-torturado-electricas-egipto/466703701_0.html</w:t>
        </w:r>
      </w:hyperlink>
    </w:p>
    <w:p w:rsidR="00A83160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0" w:history="1">
        <w:r w:rsidR="00A83160" w:rsidRPr="00182187">
          <w:rPr>
            <w:rStyle w:val="Hyperlink"/>
            <w:lang w:val="es-ES"/>
          </w:rPr>
          <w:t>https://diario16.com/patrick-george-zaky-fue-torturado-y-recibio-descargas-electricas-tras-ser-detenido/</w:t>
        </w:r>
      </w:hyperlink>
    </w:p>
    <w:p w:rsidR="00A83160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1" w:history="1">
        <w:r w:rsidR="007B666A" w:rsidRPr="00182187">
          <w:rPr>
            <w:rStyle w:val="Hyperlink"/>
            <w:lang w:val="es-ES"/>
          </w:rPr>
          <w:t>https://contrainformacion.es/detenido-y-torturado-en-egipto-patrick-zaki-un-investigador-que-estudia-en-italia/</w:t>
        </w:r>
      </w:hyperlink>
      <w:r w:rsidR="007B666A" w:rsidRPr="00182187">
        <w:rPr>
          <w:lang w:val="es-ES"/>
        </w:rPr>
        <w:t xml:space="preserve"> </w:t>
      </w:r>
    </w:p>
    <w:p w:rsidR="00376854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2" w:history="1">
        <w:r w:rsidR="00376854" w:rsidRPr="00182187">
          <w:rPr>
            <w:rStyle w:val="Hyperlink"/>
            <w:lang w:val="es-ES"/>
          </w:rPr>
          <w:t>https://elpais.com/sociedad/2020/02/11/actualidad/1581439159_553645.html</w:t>
        </w:r>
      </w:hyperlink>
      <w:r w:rsidR="00376854" w:rsidRPr="00182187">
        <w:rPr>
          <w:lang w:val="es-ES"/>
        </w:rPr>
        <w:t xml:space="preserve"> </w:t>
      </w:r>
    </w:p>
    <w:p w:rsidR="00316BDD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3" w:history="1">
        <w:r w:rsidR="00376854" w:rsidRPr="00182187">
          <w:rPr>
            <w:rStyle w:val="Hyperlink"/>
            <w:lang w:val="es-ES"/>
          </w:rPr>
          <w:t>https://www.europapress.es/andalucia/noticia-universidad-granada-pide-libertad-estudiante-master-estudios-genero-detenido-egipto-20200211142557.html</w:t>
        </w:r>
      </w:hyperlink>
    </w:p>
    <w:p w:rsidR="00376854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4" w:history="1">
        <w:r w:rsidR="00316BDD" w:rsidRPr="00182187">
          <w:rPr>
            <w:rStyle w:val="Hyperlink"/>
            <w:lang w:val="es-ES"/>
          </w:rPr>
          <w:t>https://m.granadahoy.com/granada/Patrick-George-Zaki-terminara-pesadilla_0_1436856625.html?utm_source=facebook.com&amp;utm_medium=smm&amp;utm_campaign=noticias</w:t>
        </w:r>
      </w:hyperlink>
      <w:r w:rsidR="00376854" w:rsidRPr="00182187">
        <w:rPr>
          <w:lang w:val="es-ES"/>
        </w:rPr>
        <w:t xml:space="preserve"> </w:t>
      </w:r>
    </w:p>
    <w:p w:rsidR="00316BDD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5" w:history="1">
        <w:r w:rsidR="00316BDD" w:rsidRPr="00182187">
          <w:rPr>
            <w:rStyle w:val="Hyperlink"/>
            <w:lang w:val="es-ES"/>
          </w:rPr>
          <w:t>https://www.granadahoy.com/granada/presidente-Parlamento-Europeo-liberacion-Patrick-Zaki_0_1436856867.html</w:t>
        </w:r>
      </w:hyperlink>
    </w:p>
    <w:p w:rsidR="00316BDD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6" w:history="1">
        <w:r w:rsidR="00316BDD" w:rsidRPr="00182187">
          <w:rPr>
            <w:rStyle w:val="Hyperlink"/>
            <w:lang w:val="es-ES"/>
          </w:rPr>
          <w:t>https://twitter.com/ideal_granada/status/1227702111997132800?s=08</w:t>
        </w:r>
      </w:hyperlink>
      <w:r w:rsidR="00316BDD" w:rsidRPr="00182187">
        <w:rPr>
          <w:lang w:val="es-ES"/>
        </w:rPr>
        <w:t xml:space="preserve"> </w:t>
      </w:r>
    </w:p>
    <w:p w:rsidR="00601D87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7" w:history="1">
        <w:r w:rsidR="00601D87" w:rsidRPr="00182187">
          <w:rPr>
            <w:rStyle w:val="Hyperlink"/>
            <w:lang w:val="es-ES"/>
          </w:rPr>
          <w:t>http://www.canalsur.es/radio/programas/andalucia-universitaria/detalle/3258343.html?fbclid=IwAR2PM3cpDb_ewbgurW_1AUOsDnsApUmIYPuLPUKD38frhRay1TSPN9WBH1M</w:t>
        </w:r>
      </w:hyperlink>
      <w:r w:rsidR="00601D87" w:rsidRPr="00182187">
        <w:rPr>
          <w:lang w:val="es-ES"/>
        </w:rPr>
        <w:t xml:space="preserve"> </w:t>
      </w:r>
    </w:p>
    <w:p w:rsidR="0005015D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8" w:history="1">
        <w:r w:rsidR="0005015D" w:rsidRPr="00182187">
          <w:rPr>
            <w:rStyle w:val="Hyperlink"/>
            <w:lang w:val="es-ES"/>
          </w:rPr>
          <w:t>https://www.lavozdeasturias.es/noticia/asturias/2020/02/13/milan-moviliza-contra-detencion-egipto-alumno-master-genero/00031581601371416770336.htm</w:t>
        </w:r>
      </w:hyperlink>
      <w:r w:rsidR="0005015D" w:rsidRPr="00182187">
        <w:rPr>
          <w:lang w:val="es-ES"/>
        </w:rPr>
        <w:t xml:space="preserve"> </w:t>
      </w:r>
    </w:p>
    <w:p w:rsidR="00DD40A7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89" w:history="1">
        <w:r w:rsidR="00DD40A7" w:rsidRPr="00182187">
          <w:rPr>
            <w:rStyle w:val="Hyperlink"/>
            <w:lang w:val="es-ES"/>
          </w:rPr>
          <w:t>https://www.ideal.es/miugr/exigimos-libertad-inmediata-20200211140528-nt.html</w:t>
        </w:r>
      </w:hyperlink>
    </w:p>
    <w:p w:rsidR="00DD40A7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90" w:history="1">
        <w:r w:rsidR="00DD40A7" w:rsidRPr="00182187">
          <w:rPr>
            <w:rStyle w:val="Hyperlink"/>
            <w:lang w:val="es-ES"/>
          </w:rPr>
          <w:t>https://www.ideal.es/miugr/estudiante-granada-detenido-egipto-patrick-companero-brillante-20200212001049-ntvo.html</w:t>
        </w:r>
      </w:hyperlink>
    </w:p>
    <w:p w:rsidR="00DD40A7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91" w:history="1">
        <w:r w:rsidR="00DD40A7" w:rsidRPr="00182187">
          <w:rPr>
            <w:rStyle w:val="Hyperlink"/>
            <w:lang w:val="es-ES"/>
          </w:rPr>
          <w:t>https://www.ideal.es/miugr/egipto-mantiene-prision-20200215181526-nt.html</w:t>
        </w:r>
      </w:hyperlink>
      <w:r w:rsidR="00DD40A7" w:rsidRPr="00182187">
        <w:rPr>
          <w:lang w:val="es-ES"/>
        </w:rPr>
        <w:t xml:space="preserve"> </w:t>
      </w:r>
    </w:p>
    <w:p w:rsidR="00E51FC1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92" w:history="1">
        <w:r w:rsidR="00E51FC1" w:rsidRPr="00182187">
          <w:rPr>
            <w:rStyle w:val="Hyperlink"/>
            <w:lang w:val="es-ES"/>
          </w:rPr>
          <w:t>https://blogs.publico.es/puntoyseguido/6276/caso-patrick-y-los-11-motivos-de-la-faraonica-represion-de-al-sisi/</w:t>
        </w:r>
      </w:hyperlink>
      <w:r w:rsidR="00E51FC1" w:rsidRPr="00182187">
        <w:rPr>
          <w:lang w:val="es-ES"/>
        </w:rPr>
        <w:t xml:space="preserve"> </w:t>
      </w:r>
    </w:p>
    <w:p w:rsidR="00F215FB" w:rsidRPr="00182187" w:rsidRDefault="00182187" w:rsidP="00EE6A1D">
      <w:pPr>
        <w:spacing w:before="100" w:beforeAutospacing="1" w:after="100" w:afterAutospacing="1"/>
        <w:rPr>
          <w:lang w:val="es-ES"/>
        </w:rPr>
      </w:pPr>
      <w:hyperlink r:id="rId93" w:history="1">
        <w:r w:rsidR="00F215FB" w:rsidRPr="00182187">
          <w:rPr>
            <w:rStyle w:val="Hyperlink"/>
            <w:lang w:val="es-ES"/>
          </w:rPr>
          <w:t>https://www.lavozdelsur.es/patrick-george-zaki-europa-y-la-libertad/</w:t>
        </w:r>
      </w:hyperlink>
      <w:r w:rsidR="00F215FB" w:rsidRPr="00182187">
        <w:rPr>
          <w:lang w:val="es-ES"/>
        </w:rPr>
        <w:t xml:space="preserve"> </w:t>
      </w:r>
    </w:p>
    <w:p w:rsidR="0093702C" w:rsidRPr="00182187" w:rsidRDefault="0093702C" w:rsidP="00EE6A1D">
      <w:pPr>
        <w:spacing w:before="100" w:beforeAutospacing="1" w:after="100" w:afterAutospacing="1"/>
        <w:rPr>
          <w:lang w:val="es-ES"/>
        </w:rPr>
      </w:pPr>
      <w:r w:rsidRPr="00182187">
        <w:rPr>
          <w:lang w:val="es-ES"/>
        </w:rPr>
        <w:t>https://www.huffingtonpost.es/entry/patrick-zaki_es_5e4c060dc5b65f25da4f89fa</w:t>
      </w:r>
    </w:p>
    <w:p w:rsidR="0048142B" w:rsidRPr="00182187" w:rsidRDefault="0048142B" w:rsidP="0048142B">
      <w:pPr>
        <w:pStyle w:val="Heading1"/>
        <w:rPr>
          <w:lang w:val="es-ES"/>
        </w:rPr>
      </w:pPr>
      <w:r w:rsidRPr="00182187">
        <w:rPr>
          <w:lang w:val="es-ES"/>
        </w:rPr>
        <w:t>Otras publicaciones</w:t>
      </w:r>
    </w:p>
    <w:p w:rsidR="0048142B" w:rsidRPr="00182187" w:rsidRDefault="0048142B" w:rsidP="0048142B">
      <w:pPr>
        <w:rPr>
          <w:lang w:val="es-ES"/>
        </w:rPr>
      </w:pPr>
    </w:p>
    <w:p w:rsidR="00B24869" w:rsidRDefault="00182187" w:rsidP="00B24869">
      <w:pPr>
        <w:rPr>
          <w:lang w:val="es-ES"/>
        </w:rPr>
      </w:pPr>
      <w:hyperlink r:id="rId94" w:history="1">
        <w:r w:rsidR="00B24869" w:rsidRPr="00D171B9">
          <w:rPr>
            <w:rStyle w:val="Hyperlink"/>
            <w:lang w:val="es-ES"/>
          </w:rPr>
          <w:t>https://madamasr.com/en/2020/02/09/news/u/detained-researchers-lawyers-say-he-was-beaten-his-arrest-report-falsified/</w:t>
        </w:r>
      </w:hyperlink>
    </w:p>
    <w:p w:rsidR="00B24869" w:rsidRDefault="00182187" w:rsidP="00B24869">
      <w:pPr>
        <w:rPr>
          <w:lang w:val="es-ES"/>
        </w:rPr>
      </w:pPr>
      <w:hyperlink r:id="rId95" w:history="1">
        <w:r w:rsidR="00B24869" w:rsidRPr="00D171B9">
          <w:rPr>
            <w:rStyle w:val="Hyperlink"/>
            <w:lang w:val="es-ES"/>
          </w:rPr>
          <w:t>https://www.wibw.com/content/news/Egypt-arrests-human-rights-activist-who-criticized-government-567712591.html</w:t>
        </w:r>
      </w:hyperlink>
    </w:p>
    <w:p w:rsidR="00B24869" w:rsidRPr="00182187" w:rsidRDefault="00182187" w:rsidP="00B24869">
      <w:pPr>
        <w:rPr>
          <w:lang w:val="es-ES"/>
        </w:rPr>
      </w:pPr>
      <w:hyperlink r:id="rId96" w:history="1">
        <w:r w:rsidR="00B24869" w:rsidRPr="00D171B9">
          <w:rPr>
            <w:rStyle w:val="Hyperlink"/>
            <w:lang w:val="es-ES"/>
          </w:rPr>
          <w:t>https://ruptly.tv/en/videos/20200210-009</w:t>
        </w:r>
      </w:hyperlink>
    </w:p>
    <w:p w:rsidR="00883AE4" w:rsidRDefault="00182187" w:rsidP="00B24869">
      <w:pPr>
        <w:rPr>
          <w:lang w:val="es-ES"/>
        </w:rPr>
      </w:pPr>
      <w:hyperlink r:id="rId97" w:history="1">
        <w:r w:rsidR="00883AE4" w:rsidRPr="00602DC9">
          <w:rPr>
            <w:rStyle w:val="Hyperlink"/>
            <w:lang w:val="es-ES"/>
          </w:rPr>
          <w:t>https://www.amnesty.org/en/latest/news/2020/02/egypt-arbitrary-arrest-and-torture-of-researcher-studying-gender-in-italy/</w:t>
        </w:r>
      </w:hyperlink>
    </w:p>
    <w:p w:rsidR="00883AE4" w:rsidRPr="0048142B" w:rsidRDefault="00883AE4" w:rsidP="00883AE4">
      <w:pPr>
        <w:rPr>
          <w:rStyle w:val="Hyperlink"/>
          <w:lang w:val="es-ES"/>
        </w:rPr>
      </w:pPr>
      <w:r w:rsidRPr="00883AE4">
        <w:rPr>
          <w:rStyle w:val="Hyperlink"/>
          <w:lang w:val="es-ES"/>
        </w:rPr>
        <w:t>https://canal.ugr.es/noticia/comunicado-del-consorcio-gemma-en-relacion-a-la-situacion-de-patrick-george-zaki/</w:t>
      </w:r>
    </w:p>
    <w:p w:rsidR="00883AE4" w:rsidRDefault="00182187" w:rsidP="00B24869">
      <w:pPr>
        <w:rPr>
          <w:lang w:val="es-ES"/>
        </w:rPr>
      </w:pPr>
      <w:hyperlink r:id="rId98" w:history="1">
        <w:r w:rsidR="00F80946" w:rsidRPr="00144F02">
          <w:rPr>
            <w:rStyle w:val="Hyperlink"/>
            <w:lang w:val="es-ES"/>
          </w:rPr>
          <w:t>https://canal.ugr.es/noticia/concentracion-ugr-apoyo-patrick-george-zaki/?fbclid=IwAR3uNtjTAUziQ0Z6jads94Lq86oUC5zqI4bUbIyqSmocQwcOWT0J3SwfTw8</w:t>
        </w:r>
      </w:hyperlink>
    </w:p>
    <w:p w:rsidR="00F80946" w:rsidRDefault="00182187" w:rsidP="00B24869">
      <w:pPr>
        <w:rPr>
          <w:lang w:val="es-ES"/>
        </w:rPr>
      </w:pPr>
      <w:hyperlink r:id="rId99" w:history="1">
        <w:r w:rsidR="00F80946" w:rsidRPr="00144F02">
          <w:rPr>
            <w:rStyle w:val="Hyperlink"/>
            <w:lang w:val="es-ES"/>
          </w:rPr>
          <w:t>https://canal.ugr.es/noticia/concentracion-ugr-apoyo-patrick-george-zaki/</w:t>
        </w:r>
      </w:hyperlink>
      <w:r w:rsidR="00F80946">
        <w:rPr>
          <w:lang w:val="es-ES"/>
        </w:rPr>
        <w:t xml:space="preserve"> </w:t>
      </w:r>
    </w:p>
    <w:p w:rsidR="00342377" w:rsidRDefault="00182187" w:rsidP="00B24869">
      <w:pPr>
        <w:rPr>
          <w:lang w:val="es-ES"/>
        </w:rPr>
      </w:pPr>
      <w:hyperlink r:id="rId100" w:history="1">
        <w:r w:rsidR="00A83160" w:rsidRPr="00214047">
          <w:rPr>
            <w:rStyle w:val="Hyperlink"/>
            <w:lang w:val="es-ES"/>
          </w:rPr>
          <w:t>https://www.amnesty.org.uk/press-releases/egypt-tortured-bologna-university-student-must-be-released</w:t>
        </w:r>
      </w:hyperlink>
    </w:p>
    <w:p w:rsidR="00A83160" w:rsidRDefault="00182187" w:rsidP="00B24869">
      <w:pPr>
        <w:rPr>
          <w:lang w:val="es-ES"/>
        </w:rPr>
      </w:pPr>
      <w:hyperlink r:id="rId101" w:history="1">
        <w:r w:rsidR="00316BDD" w:rsidRPr="00064F9A">
          <w:rPr>
            <w:rStyle w:val="Hyperlink"/>
            <w:lang w:val="es-ES"/>
          </w:rPr>
          <w:t>https://canal.ugr.es/noticia/comunicado-del-consorcio-gemma-en-relacion-a-la-situacion-de-patrick-george-zaki/</w:t>
        </w:r>
      </w:hyperlink>
      <w:r w:rsidR="00316BDD">
        <w:rPr>
          <w:lang w:val="es-ES"/>
        </w:rPr>
        <w:t xml:space="preserve"> </w:t>
      </w:r>
    </w:p>
    <w:p w:rsidR="00A83160" w:rsidRDefault="00182187" w:rsidP="00B24869">
      <w:pPr>
        <w:rPr>
          <w:lang w:val="es-ES"/>
        </w:rPr>
      </w:pPr>
      <w:hyperlink r:id="rId102" w:history="1">
        <w:r w:rsidR="00316BDD" w:rsidRPr="00064F9A">
          <w:rPr>
            <w:rStyle w:val="Hyperlink"/>
            <w:lang w:val="es-ES"/>
          </w:rPr>
          <w:t>https://m.facebook.com/110752927162459/posts/113388773565541/?app=fbl</w:t>
        </w:r>
      </w:hyperlink>
      <w:r w:rsidR="00316BDD">
        <w:rPr>
          <w:lang w:val="es-ES"/>
        </w:rPr>
        <w:t xml:space="preserve"> </w:t>
      </w:r>
    </w:p>
    <w:p w:rsidR="00316BDD" w:rsidRDefault="00182187" w:rsidP="00B24869">
      <w:pPr>
        <w:rPr>
          <w:lang w:val="es-ES"/>
        </w:rPr>
      </w:pPr>
      <w:hyperlink r:id="rId103" w:history="1">
        <w:r w:rsidR="00316BDD" w:rsidRPr="00064F9A">
          <w:rPr>
            <w:rStyle w:val="Hyperlink"/>
            <w:lang w:val="es-ES"/>
          </w:rPr>
          <w:t>https://www.facebook.com/110752927162459/posts/114070606830691/</w:t>
        </w:r>
      </w:hyperlink>
      <w:r w:rsidR="00316BDD">
        <w:rPr>
          <w:lang w:val="es-ES"/>
        </w:rPr>
        <w:t xml:space="preserve"> </w:t>
      </w:r>
    </w:p>
    <w:p w:rsidR="007D616D" w:rsidRDefault="00182187" w:rsidP="00B24869">
      <w:pPr>
        <w:rPr>
          <w:lang w:val="es-ES"/>
        </w:rPr>
      </w:pPr>
      <w:hyperlink r:id="rId104" w:history="1">
        <w:r w:rsidR="007D616D" w:rsidRPr="00064F9A">
          <w:rPr>
            <w:rStyle w:val="Hyperlink"/>
            <w:lang w:val="es-ES"/>
          </w:rPr>
          <w:t>https://www.amnesty.org/en/documents/mde12/1800/2020/en/?fbclid=IwAR3_bcfz87MmHnVl0aRwUJwVWouVKcY9EEm6U4AEhzNwfmwlMRKxUXSv4Sg</w:t>
        </w:r>
      </w:hyperlink>
      <w:r w:rsidR="007D616D">
        <w:rPr>
          <w:lang w:val="es-ES"/>
        </w:rPr>
        <w:t xml:space="preserve"> </w:t>
      </w:r>
    </w:p>
    <w:p w:rsidR="00B64976" w:rsidRDefault="00182187" w:rsidP="00B24869">
      <w:pPr>
        <w:rPr>
          <w:lang w:val="es-ES"/>
        </w:rPr>
      </w:pPr>
      <w:hyperlink r:id="rId105" w:history="1">
        <w:r w:rsidR="00B64976" w:rsidRPr="00064F9A">
          <w:rPr>
            <w:rStyle w:val="Hyperlink"/>
            <w:lang w:val="es-ES"/>
          </w:rPr>
          <w:t>https://canal.ugr.es/ugrcomunica/amplia-recupercusion-mediatica-en-apoyo-a-patrick-george-zaki/?fbclid=IwAR2W_Pb34_pnYcRl8V6Kad2PCgWc7Gfr0wdlOp7fD6TJ0W5gu1_0vYJKmEw</w:t>
        </w:r>
      </w:hyperlink>
      <w:r w:rsidR="00B64976">
        <w:rPr>
          <w:lang w:val="es-ES"/>
        </w:rPr>
        <w:t xml:space="preserve"> </w:t>
      </w:r>
    </w:p>
    <w:p w:rsidR="004E4519" w:rsidRPr="00182187" w:rsidRDefault="00182187" w:rsidP="004E4519">
      <w:pPr>
        <w:shd w:val="clear" w:color="auto" w:fill="FFFFFF"/>
        <w:rPr>
          <w:rFonts w:ascii="Candara" w:eastAsia="Times New Roman" w:hAnsi="Candara"/>
          <w:color w:val="000000"/>
          <w:lang w:val="es-ES"/>
        </w:rPr>
      </w:pPr>
      <w:hyperlink r:id="rId106" w:history="1">
        <w:r w:rsidR="004E4519" w:rsidRPr="00182187">
          <w:rPr>
            <w:rStyle w:val="Hyperlink"/>
            <w:rFonts w:ascii="Candara" w:eastAsia="Times New Roman" w:hAnsi="Candara"/>
            <w:lang w:val="es-ES"/>
          </w:rPr>
          <w:t>http://www.uniovi.es/comunicacion/noticias/-/asset_publisher/33ICSSzZmx4V/content/comunicado-de-apoyo-al-estudiante-del-master-gemma-detenido-en-egipto?p_p_auth=q5DiVk5v&amp;redirect=%2F</w:t>
        </w:r>
      </w:hyperlink>
    </w:p>
    <w:p w:rsidR="004E4519" w:rsidRPr="00182187" w:rsidRDefault="00182187" w:rsidP="00B24869">
      <w:pPr>
        <w:rPr>
          <w:lang w:val="es-ES"/>
        </w:rPr>
      </w:pPr>
      <w:hyperlink r:id="rId107" w:history="1">
        <w:r w:rsidR="00B67D4E" w:rsidRPr="00182187">
          <w:rPr>
            <w:rStyle w:val="Hyperlink"/>
            <w:rFonts w:eastAsia="Times New Roman"/>
            <w:lang w:val="es-ES"/>
          </w:rPr>
          <w:t>https://graduategenderstudies.nl/gemma-student-patrick-zaki-arrested-in-egypt/</w:t>
        </w:r>
      </w:hyperlink>
    </w:p>
    <w:p w:rsidR="009224D7" w:rsidRDefault="00182187" w:rsidP="00B24869">
      <w:pPr>
        <w:rPr>
          <w:lang w:val="es-ES"/>
        </w:rPr>
      </w:pPr>
      <w:hyperlink r:id="rId108" w:history="1">
        <w:r w:rsidR="009224D7" w:rsidRPr="00994AA9">
          <w:rPr>
            <w:rStyle w:val="Hyperlink"/>
            <w:lang w:val="es-ES"/>
          </w:rPr>
          <w:t>https://canal.ugr.es/noticia/comunicado-de-la-ugr-sobre-la-declaracion-institucional-de-la-universidad-de-bolonia-en-el-caso-de-patrick-george-zaky/</w:t>
        </w:r>
      </w:hyperlink>
      <w:r w:rsidR="009224D7">
        <w:rPr>
          <w:lang w:val="es-ES"/>
        </w:rPr>
        <w:t xml:space="preserve"> </w:t>
      </w:r>
    </w:p>
    <w:p w:rsidR="00EB5F49" w:rsidRDefault="00182187" w:rsidP="00B24869">
      <w:pPr>
        <w:rPr>
          <w:lang w:val="es-ES"/>
        </w:rPr>
      </w:pPr>
      <w:hyperlink r:id="rId109" w:history="1">
        <w:r w:rsidR="00EB5F49" w:rsidRPr="001426CC">
          <w:rPr>
            <w:rStyle w:val="Hyperlink"/>
            <w:lang w:val="es-ES"/>
          </w:rPr>
          <w:t>https://canal.ugr.es/noticia/comunicado-consorcio-gemma/</w:t>
        </w:r>
      </w:hyperlink>
      <w:r w:rsidR="00EB5F49">
        <w:rPr>
          <w:lang w:val="es-ES"/>
        </w:rPr>
        <w:t xml:space="preserve"> </w:t>
      </w:r>
    </w:p>
    <w:p w:rsidR="001246A5" w:rsidRDefault="00182187" w:rsidP="00B24869">
      <w:pPr>
        <w:rPr>
          <w:lang w:val="es-ES"/>
        </w:rPr>
      </w:pPr>
      <w:hyperlink r:id="rId110" w:history="1">
        <w:r w:rsidR="001246A5" w:rsidRPr="00EA4BB4">
          <w:rPr>
            <w:rStyle w:val="Hyperlink"/>
            <w:lang w:val="es-ES"/>
          </w:rPr>
          <w:t>https://miguelorenteautopsia.wordpress.com/?fbclid=IwAR0_dzlkG6QwTJoRQoqztkbIxy9s3VhLxUG1Ojif_gntz6aEFcjEevxlrmI</w:t>
        </w:r>
      </w:hyperlink>
      <w:r w:rsidR="001246A5">
        <w:rPr>
          <w:lang w:val="es-ES"/>
        </w:rPr>
        <w:t xml:space="preserve"> </w:t>
      </w:r>
    </w:p>
    <w:p w:rsidR="00EB5F49" w:rsidRDefault="00182187" w:rsidP="00B24869">
      <w:pPr>
        <w:rPr>
          <w:lang w:val="es-ES"/>
        </w:rPr>
      </w:pPr>
      <w:hyperlink r:id="rId111" w:history="1">
        <w:r w:rsidR="00EB5F49" w:rsidRPr="001426CC">
          <w:rPr>
            <w:rStyle w:val="Hyperlink"/>
            <w:lang w:val="es-ES"/>
          </w:rPr>
          <w:t>https://canal.ugr.es/noticia/crue-universidades-espanolas-defiende-la-proteccion-de-los-derechos-humanos-y-pide-la-liberacion-de-patrick-zaki-el-estudiante-de-erasmus-arrestado-en-egipto/</w:t>
        </w:r>
      </w:hyperlink>
      <w:r w:rsidR="00EB5F49">
        <w:rPr>
          <w:lang w:val="es-ES"/>
        </w:rPr>
        <w:t xml:space="preserve"> </w:t>
      </w:r>
    </w:p>
    <w:p w:rsidR="00A35546" w:rsidRPr="0048142B" w:rsidRDefault="00182187" w:rsidP="001246A5">
      <w:pPr>
        <w:pStyle w:val="Heading2"/>
      </w:pPr>
      <w:hyperlink r:id="rId112" w:tooltip="Home" w:history="1">
        <w:r w:rsidR="00A35546" w:rsidRPr="0048142B">
          <w:rPr>
            <w:rStyle w:val="Hyperlink"/>
            <w:color w:val="365F91" w:themeColor="accent1" w:themeShade="BF"/>
            <w:u w:val="none"/>
          </w:rPr>
          <w:t>Egyptian Initiative for Personal Rights</w:t>
        </w:r>
      </w:hyperlink>
      <w:r w:rsidR="00A35546" w:rsidRPr="0048142B">
        <w:t xml:space="preserve"> </w:t>
      </w:r>
    </w:p>
    <w:p w:rsidR="00A35546" w:rsidRPr="00182187" w:rsidRDefault="00A35546" w:rsidP="00B24869">
      <w:pPr>
        <w:rPr>
          <w:lang w:val="en-US"/>
        </w:rPr>
      </w:pPr>
    </w:p>
    <w:p w:rsidR="00A35546" w:rsidRPr="00182187" w:rsidRDefault="00182187" w:rsidP="00B24869">
      <w:pPr>
        <w:rPr>
          <w:lang w:val="en-US"/>
        </w:rPr>
      </w:pPr>
      <w:hyperlink r:id="rId113" w:history="1">
        <w:r w:rsidR="00102F0F" w:rsidRPr="00182187">
          <w:rPr>
            <w:rStyle w:val="Hyperlink"/>
            <w:lang w:val="en-US"/>
          </w:rPr>
          <w:t>https://eipr.org/en/press/2020/02/egyptian-human-rights-defender-disappeared-and-tortured-eipr-gender-rights-0</w:t>
        </w:r>
      </w:hyperlink>
      <w:r w:rsidR="00102F0F" w:rsidRPr="00182187">
        <w:rPr>
          <w:lang w:val="en-US"/>
        </w:rPr>
        <w:t xml:space="preserve"> </w:t>
      </w:r>
    </w:p>
    <w:p w:rsidR="001246A5" w:rsidRPr="00182187" w:rsidRDefault="001246A5">
      <w:pPr>
        <w:rPr>
          <w:lang w:val="en-US"/>
        </w:rPr>
      </w:pPr>
      <w:r w:rsidRPr="00182187">
        <w:rPr>
          <w:b/>
          <w:bCs/>
          <w:lang w:val="en-US"/>
        </w:rPr>
        <w:br w:type="page"/>
      </w:r>
    </w:p>
    <w:p w:rsidR="004246D7" w:rsidRDefault="0005015D" w:rsidP="0005015D">
      <w:pPr>
        <w:pStyle w:val="Heading2"/>
        <w:jc w:val="center"/>
        <w:rPr>
          <w:lang w:val="es-ES"/>
        </w:rPr>
      </w:pPr>
      <w:r>
        <w:rPr>
          <w:lang w:val="es-ES"/>
        </w:rPr>
        <w:lastRenderedPageBreak/>
        <w:t>ANEXO AUDIOVISUAL</w:t>
      </w:r>
    </w:p>
    <w:p w:rsidR="0005015D" w:rsidRPr="0005015D" w:rsidRDefault="0005015D" w:rsidP="001246A5">
      <w:pPr>
        <w:pStyle w:val="Heading2"/>
        <w:rPr>
          <w:lang w:val="es-ES"/>
        </w:rPr>
      </w:pPr>
      <w:r>
        <w:rPr>
          <w:lang w:val="es-ES"/>
        </w:rPr>
        <w:t>Fotos de Patrick</w:t>
      </w:r>
    </w:p>
    <w:p w:rsidR="0005015D" w:rsidRDefault="00AC4273" w:rsidP="00B24869">
      <w:pPr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5029200" cy="2133600"/>
            <wp:effectExtent l="19050" t="0" r="0" b="0"/>
            <wp:docPr id="4" name="3 Imagen" descr="immagini.quotidiano.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i.quotidiano.net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897380" cy="1539240"/>
            <wp:effectExtent l="19050" t="0" r="7620" b="0"/>
            <wp:docPr id="5" name="4 Imagen" descr="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612130" cy="3287395"/>
            <wp:effectExtent l="19050" t="0" r="7620" b="0"/>
            <wp:docPr id="6" name="5 Imagen" descr="patrick-z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trick-zaki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15D" w:rsidRDefault="0005015D" w:rsidP="00B24869">
      <w:pPr>
        <w:rPr>
          <w:lang w:val="es-ES"/>
        </w:rPr>
      </w:pPr>
    </w:p>
    <w:p w:rsidR="000308A8" w:rsidRDefault="0005015D" w:rsidP="001246A5">
      <w:pPr>
        <w:pStyle w:val="Heading1"/>
        <w:rPr>
          <w:lang w:val="es-ES"/>
        </w:rPr>
      </w:pPr>
      <w:r>
        <w:rPr>
          <w:lang w:val="es-ES"/>
        </w:rPr>
        <w:lastRenderedPageBreak/>
        <w:t xml:space="preserve">Concentración en apoyo a Patrick </w:t>
      </w:r>
      <w:proofErr w:type="spellStart"/>
      <w:r>
        <w:rPr>
          <w:lang w:val="es-ES"/>
        </w:rPr>
        <w:t>Zaki</w:t>
      </w:r>
      <w:proofErr w:type="spellEnd"/>
      <w:r>
        <w:rPr>
          <w:lang w:val="es-ES"/>
        </w:rPr>
        <w:t xml:space="preserve"> y Lectura del Manifiesto del Consorcio GEMMA y del alumnado GEMMA en Granada (11 Febrero </w:t>
      </w:r>
      <w:r w:rsidR="00182187">
        <w:rPr>
          <w:lang w:val="es-ES"/>
        </w:rPr>
        <w:t>)</w:t>
      </w:r>
      <w:r>
        <w:rPr>
          <w:lang w:val="es-ES"/>
        </w:rPr>
        <w:t>2020)</w:t>
      </w:r>
      <w:bookmarkStart w:id="0" w:name="_GoBack"/>
      <w:r>
        <w:rPr>
          <w:noProof/>
          <w:lang w:val="en-US"/>
        </w:rPr>
        <w:drawing>
          <wp:inline distT="0" distB="0" distL="0" distR="0">
            <wp:extent cx="4026008" cy="2684005"/>
            <wp:effectExtent l="19050" t="0" r="0" b="0"/>
            <wp:docPr id="7" name="6 Imagen" descr="_ABS9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41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481" cy="268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en-US"/>
        </w:rPr>
        <w:drawing>
          <wp:inline distT="0" distB="0" distL="0" distR="0">
            <wp:extent cx="2305696" cy="3458411"/>
            <wp:effectExtent l="0" t="0" r="0" b="0"/>
            <wp:docPr id="8" name="7 Imagen" descr="_ABS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4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696" cy="345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612130" cy="3741420"/>
            <wp:effectExtent l="19050" t="0" r="7620" b="0"/>
            <wp:docPr id="9" name="8 Imagen" descr="_ABS9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48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612130" cy="3741420"/>
            <wp:effectExtent l="19050" t="0" r="7620" b="0"/>
            <wp:docPr id="10" name="9 Imagen" descr="_ABS9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53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8A8" w:rsidRPr="00182187">
        <w:rPr>
          <w:noProof/>
          <w:lang w:val="es-ES"/>
        </w:rPr>
        <w:lastRenderedPageBreak/>
        <w:t xml:space="preserve"> </w:t>
      </w:r>
      <w:r w:rsidR="000308A8">
        <w:rPr>
          <w:noProof/>
          <w:lang w:val="en-US"/>
        </w:rPr>
        <w:drawing>
          <wp:inline distT="0" distB="0" distL="0" distR="0">
            <wp:extent cx="4661115" cy="3107410"/>
            <wp:effectExtent l="19050" t="0" r="6135" b="0"/>
            <wp:docPr id="23" name="11 Imagen" descr="_ABS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67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347" cy="310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4147359" cy="6220799"/>
            <wp:effectExtent l="19050" t="0" r="5541" b="0"/>
            <wp:docPr id="11" name="10 Imagen" descr="_ABS9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S9662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351" cy="622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8A8" w:rsidRDefault="000308A8">
      <w:pPr>
        <w:rPr>
          <w:lang w:val="es-ES"/>
        </w:rPr>
      </w:pPr>
      <w:r>
        <w:rPr>
          <w:lang w:val="es-ES"/>
        </w:rPr>
        <w:br w:type="page"/>
      </w:r>
    </w:p>
    <w:p w:rsidR="000308A8" w:rsidRDefault="000308A8" w:rsidP="00DD40A7">
      <w:pPr>
        <w:pStyle w:val="Heading2"/>
        <w:rPr>
          <w:lang w:val="es-ES"/>
        </w:rPr>
      </w:pPr>
      <w:r>
        <w:rPr>
          <w:lang w:val="es-ES"/>
        </w:rPr>
        <w:lastRenderedPageBreak/>
        <w:t>Manifiesto oficial Consorcio GEMMA:</w:t>
      </w:r>
    </w:p>
    <w:p w:rsidR="000308A8" w:rsidRDefault="000308A8">
      <w:pPr>
        <w:rPr>
          <w:lang w:val="es-ES"/>
        </w:rPr>
      </w:pPr>
      <w:r w:rsidRPr="000308A8">
        <w:rPr>
          <w:noProof/>
          <w:lang w:val="en-US"/>
        </w:rPr>
        <w:drawing>
          <wp:inline distT="0" distB="0" distL="0" distR="0">
            <wp:extent cx="4381500" cy="6484620"/>
            <wp:effectExtent l="19050" t="0" r="0" b="0"/>
            <wp:docPr id="24" name="17 Imagen" descr="Comunicado oficial_Consorcio GEMMA_Patrick Z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unicado oficial_Consorcio GEMMA_Patrick Zaki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ES"/>
        </w:rPr>
        <w:br w:type="page"/>
      </w:r>
    </w:p>
    <w:p w:rsidR="000308A8" w:rsidRDefault="000308A8" w:rsidP="00DD40A7">
      <w:pPr>
        <w:pStyle w:val="Heading2"/>
        <w:rPr>
          <w:lang w:val="es-ES"/>
        </w:rPr>
      </w:pPr>
      <w:r>
        <w:rPr>
          <w:lang w:val="es-ES"/>
        </w:rPr>
        <w:lastRenderedPageBreak/>
        <w:t xml:space="preserve">Cartas de Adhesión al manifiesto del Consorcio GEMMA: </w:t>
      </w:r>
      <w:r w:rsidR="0005015D">
        <w:rPr>
          <w:noProof/>
          <w:lang w:val="en-US"/>
        </w:rPr>
        <w:drawing>
          <wp:inline distT="0" distB="0" distL="0" distR="0">
            <wp:extent cx="4022903" cy="4866192"/>
            <wp:effectExtent l="19050" t="0" r="0" b="0"/>
            <wp:docPr id="14" name="13 Imagen" descr="Adhesión comunicado Hombres por la Igual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hesión comunicado Hombres por la Igualdad.jp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024661" cy="486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15D">
        <w:rPr>
          <w:noProof/>
          <w:lang w:val="en-US"/>
        </w:rPr>
        <w:lastRenderedPageBreak/>
        <w:drawing>
          <wp:inline distT="0" distB="0" distL="0" distR="0">
            <wp:extent cx="5608320" cy="3467100"/>
            <wp:effectExtent l="19050" t="0" r="0" b="0"/>
            <wp:docPr id="15" name="14 Imagen" descr="Carta Adhesión Asociación Provincial LGTBI+ de Gran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Adhesión Asociación Provincial LGTBI+ de Granada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15D">
        <w:rPr>
          <w:noProof/>
          <w:lang w:val="en-US"/>
        </w:rPr>
        <w:drawing>
          <wp:inline distT="0" distB="0" distL="0" distR="0">
            <wp:extent cx="5524500" cy="4221480"/>
            <wp:effectExtent l="19050" t="0" r="0" b="0"/>
            <wp:docPr id="16" name="15 Imagen" descr="Carta Adhesión Granada Vis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Adhesión Granada Visible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8A8" w:rsidRDefault="000308A8" w:rsidP="00B24869">
      <w:pPr>
        <w:rPr>
          <w:lang w:val="es-ES"/>
        </w:rPr>
      </w:pPr>
    </w:p>
    <w:p w:rsidR="000308A8" w:rsidRDefault="0005015D" w:rsidP="00B24869">
      <w:pPr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160520" cy="5798820"/>
            <wp:effectExtent l="19050" t="0" r="0" b="0"/>
            <wp:docPr id="17" name="16 Imagen" descr="Carta Apoyo Instituto Universitario de Investigaciones Feministas U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Apoyo Instituto Universitario de Investigaciones Feministas UCM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579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8A8" w:rsidRDefault="000308A8">
      <w:pPr>
        <w:rPr>
          <w:lang w:val="es-ES"/>
        </w:rPr>
      </w:pPr>
      <w:r>
        <w:rPr>
          <w:lang w:val="es-ES"/>
        </w:rPr>
        <w:br w:type="page"/>
      </w:r>
      <w:r w:rsidRPr="000308A8">
        <w:rPr>
          <w:noProof/>
          <w:lang w:val="en-US"/>
        </w:rPr>
        <w:lastRenderedPageBreak/>
        <w:drawing>
          <wp:inline distT="0" distB="0" distL="0" distR="0">
            <wp:extent cx="4533900" cy="6248400"/>
            <wp:effectExtent l="19050" t="0" r="0" b="0"/>
            <wp:docPr id="27" name="21 Imagen" descr="Support letter Centro Women's Studies Unviersitià della Calab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 letter Centro Women's Studies Unviersitià della Calabria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369C">
        <w:rPr>
          <w:noProof/>
          <w:lang w:val="en-US"/>
        </w:rPr>
        <w:lastRenderedPageBreak/>
        <w:drawing>
          <wp:inline distT="0" distB="0" distL="0" distR="0">
            <wp:extent cx="4366260" cy="5661660"/>
            <wp:effectExtent l="19050" t="0" r="0" b="0"/>
            <wp:docPr id="29" name="28 Imagen" descr="carta apoyo Instituto de Investigaciones de Estudios de Género U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apoyo Instituto de Investigaciones de Estudios de Género UBA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8A8" w:rsidRDefault="000308A8">
      <w:pPr>
        <w:rPr>
          <w:lang w:val="es-ES"/>
        </w:rPr>
      </w:pPr>
      <w:r>
        <w:rPr>
          <w:lang w:val="es-ES"/>
        </w:rPr>
        <w:br w:type="page"/>
      </w:r>
    </w:p>
    <w:p w:rsidR="000308A8" w:rsidRDefault="000308A8" w:rsidP="00DD40A7">
      <w:pPr>
        <w:pStyle w:val="Heading2"/>
        <w:rPr>
          <w:lang w:val="es-ES"/>
        </w:rPr>
      </w:pPr>
      <w:r>
        <w:rPr>
          <w:lang w:val="es-ES"/>
        </w:rPr>
        <w:lastRenderedPageBreak/>
        <w:t xml:space="preserve">Declaración institucional del Rector de la Universidad de Bolonia: </w:t>
      </w:r>
    </w:p>
    <w:p w:rsidR="000308A8" w:rsidRDefault="000308A8">
      <w:pPr>
        <w:rPr>
          <w:lang w:val="es-ES"/>
        </w:rPr>
      </w:pPr>
      <w:r w:rsidRPr="000308A8">
        <w:rPr>
          <w:noProof/>
          <w:lang w:val="en-US"/>
        </w:rPr>
        <w:drawing>
          <wp:inline distT="0" distB="0" distL="0" distR="0">
            <wp:extent cx="4419600" cy="6156960"/>
            <wp:effectExtent l="19050" t="0" r="0" b="0"/>
            <wp:docPr id="25" name="19 Imagen" descr="Motion Patrick Zaky_student University of Bolog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tion Patrick Zaky_student University of Bologna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8A8" w:rsidRDefault="000308A8" w:rsidP="00B24869">
      <w:pPr>
        <w:rPr>
          <w:lang w:val="es-ES"/>
        </w:rPr>
      </w:pPr>
    </w:p>
    <w:p w:rsidR="000308A8" w:rsidRDefault="000308A8">
      <w:pPr>
        <w:rPr>
          <w:lang w:val="es-ES"/>
        </w:rPr>
      </w:pPr>
      <w:r>
        <w:rPr>
          <w:lang w:val="es-ES"/>
        </w:rPr>
        <w:br w:type="page"/>
      </w:r>
    </w:p>
    <w:p w:rsidR="000308A8" w:rsidRDefault="000308A8" w:rsidP="00833908">
      <w:pPr>
        <w:pStyle w:val="Heading2"/>
        <w:rPr>
          <w:lang w:val="es-ES"/>
        </w:rPr>
      </w:pPr>
      <w:r>
        <w:rPr>
          <w:lang w:val="es-ES"/>
        </w:rPr>
        <w:lastRenderedPageBreak/>
        <w:t xml:space="preserve">Manifiesto alumnado GEMMA en apoyo a Patrick </w:t>
      </w:r>
      <w:proofErr w:type="spellStart"/>
      <w:r>
        <w:rPr>
          <w:lang w:val="es-ES"/>
        </w:rPr>
        <w:t>Zaki</w:t>
      </w:r>
      <w:proofErr w:type="spellEnd"/>
      <w:r>
        <w:rPr>
          <w:lang w:val="es-ES"/>
        </w:rPr>
        <w:t>:</w:t>
      </w:r>
    </w:p>
    <w:p w:rsidR="000308A8" w:rsidRDefault="000308A8">
      <w:pPr>
        <w:rPr>
          <w:lang w:val="es-ES"/>
        </w:rPr>
      </w:pPr>
      <w:r w:rsidRPr="000308A8">
        <w:rPr>
          <w:noProof/>
          <w:lang w:val="en-US"/>
        </w:rPr>
        <w:drawing>
          <wp:inline distT="0" distB="0" distL="0" distR="0">
            <wp:extent cx="4572000" cy="6507480"/>
            <wp:effectExtent l="19050" t="0" r="0" b="0"/>
            <wp:docPr id="26" name="20 Imagen" descr="Official statement_GEMMA Consortium_Patrick Z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ficial statement_GEMMA Consortium_Patrick Zaki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F0F" w:rsidRDefault="000308A8" w:rsidP="00833908">
      <w:pPr>
        <w:pStyle w:val="Heading2"/>
        <w:rPr>
          <w:lang w:val="es-ES"/>
        </w:rPr>
      </w:pPr>
      <w:r>
        <w:rPr>
          <w:lang w:val="es-ES"/>
        </w:rPr>
        <w:lastRenderedPageBreak/>
        <w:t xml:space="preserve">Concentración en apoyo a Patrick </w:t>
      </w:r>
      <w:proofErr w:type="spellStart"/>
      <w:r>
        <w:rPr>
          <w:lang w:val="es-ES"/>
        </w:rPr>
        <w:t>Zaki</w:t>
      </w:r>
      <w:proofErr w:type="spellEnd"/>
      <w:r>
        <w:rPr>
          <w:lang w:val="es-ES"/>
        </w:rPr>
        <w:t xml:space="preserve"> (Oviedo, 14 de Febrero 2020):</w:t>
      </w:r>
      <w:r w:rsidR="0005015D">
        <w:rPr>
          <w:noProof/>
          <w:lang w:val="en-US"/>
        </w:rPr>
        <w:drawing>
          <wp:inline distT="0" distB="0" distL="0" distR="0">
            <wp:extent cx="5612130" cy="4866640"/>
            <wp:effectExtent l="19050" t="0" r="7620" b="0"/>
            <wp:docPr id="19" name="18 Imagen" descr="CONCENTRACION OVIE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NTRACION OVIEDO.jpe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908" w:rsidRPr="00182187" w:rsidRDefault="00833908" w:rsidP="00B24869">
      <w:pPr>
        <w:rPr>
          <w:noProof/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987929" cy="2991173"/>
            <wp:effectExtent l="19050" t="0" r="0" b="0"/>
            <wp:docPr id="12" name="11 Imagen" descr="20200214_12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214_120418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469" cy="299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349529" cy="3262393"/>
            <wp:effectExtent l="19050" t="0" r="0" b="0"/>
            <wp:docPr id="13" name="12 Imagen" descr="20200214_12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214_121010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210" cy="326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4527443" cy="6036590"/>
            <wp:effectExtent l="19050" t="0" r="6457" b="0"/>
            <wp:docPr id="18" name="17 Imagen" descr="WhatsApp Image 2020-02-14 at 12.50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4 at 12.50.50.jpe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525725" cy="603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2187">
        <w:rPr>
          <w:noProof/>
          <w:lang w:val="es-ES"/>
        </w:rPr>
        <w:t xml:space="preserve">  </w:t>
      </w:r>
      <w:r>
        <w:rPr>
          <w:noProof/>
          <w:lang w:val="en-US"/>
        </w:rPr>
        <w:lastRenderedPageBreak/>
        <w:drawing>
          <wp:inline distT="0" distB="0" distL="0" distR="0">
            <wp:extent cx="4273981" cy="5698641"/>
            <wp:effectExtent l="19050" t="0" r="0" b="0"/>
            <wp:docPr id="20" name="19 Imagen" descr="WhatsApp Image 2020-02-14 at 12.50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4 at 12.50.51.jpe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272359" cy="569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2187">
        <w:rPr>
          <w:noProof/>
          <w:lang w:val="es-ES"/>
        </w:rPr>
        <w:t xml:space="preserve"> </w:t>
      </w:r>
      <w:r w:rsidRPr="00833908">
        <w:rPr>
          <w:noProof/>
          <w:lang w:val="en-US"/>
        </w:rPr>
        <w:lastRenderedPageBreak/>
        <w:drawing>
          <wp:inline distT="0" distB="0" distL="0" distR="0">
            <wp:extent cx="5372100" cy="5250180"/>
            <wp:effectExtent l="19050" t="0" r="0" b="0"/>
            <wp:docPr id="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25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08" w:rsidRPr="00182187" w:rsidRDefault="00833908">
      <w:pPr>
        <w:rPr>
          <w:noProof/>
          <w:lang w:val="es-ES"/>
        </w:rPr>
      </w:pPr>
      <w:r w:rsidRPr="00182187">
        <w:rPr>
          <w:noProof/>
          <w:lang w:val="es-ES"/>
        </w:rPr>
        <w:br w:type="page"/>
      </w:r>
    </w:p>
    <w:p w:rsidR="00833908" w:rsidRPr="00182187" w:rsidRDefault="00833908" w:rsidP="00833908">
      <w:pPr>
        <w:pStyle w:val="Heading2"/>
        <w:rPr>
          <w:noProof/>
          <w:lang w:val="es-ES"/>
        </w:rPr>
      </w:pPr>
      <w:r w:rsidRPr="00182187">
        <w:rPr>
          <w:noProof/>
          <w:lang w:val="es-ES"/>
        </w:rPr>
        <w:lastRenderedPageBreak/>
        <w:t>Acción Conjunta del Consorcio Erasmus Mundus GEMMA (17 Febrero)</w:t>
      </w:r>
    </w:p>
    <w:p w:rsidR="00833908" w:rsidRDefault="00833908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612130" cy="3156585"/>
            <wp:effectExtent l="19050" t="0" r="7620" b="0"/>
            <wp:docPr id="28" name="27 Imagen" descr="JOINT A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INT ACTION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35" w:rsidRPr="00182187" w:rsidRDefault="008F2F35">
      <w:pPr>
        <w:rPr>
          <w:lang w:val="en-US"/>
        </w:rPr>
      </w:pPr>
      <w:r w:rsidRPr="00182187">
        <w:rPr>
          <w:lang w:val="en-US"/>
        </w:rPr>
        <w:t>-Italia:</w:t>
      </w:r>
    </w:p>
    <w:p w:rsidR="00833908" w:rsidRPr="00182187" w:rsidRDefault="00182187">
      <w:pPr>
        <w:rPr>
          <w:lang w:val="en-US"/>
        </w:rPr>
      </w:pPr>
      <w:hyperlink r:id="rId139" w:anchor="1" w:history="1">
        <w:r w:rsidR="00DD40A7" w:rsidRPr="00182187">
          <w:rPr>
            <w:rStyle w:val="Hyperlink"/>
            <w:lang w:val="en-US"/>
          </w:rPr>
          <w:t>https://bologna.repubblica.it/cronaca/2020/02/17/foto/bologna_grida_liberate_patrick_-248822835/1/#1</w:t>
        </w:r>
      </w:hyperlink>
    </w:p>
    <w:p w:rsidR="008F2F35" w:rsidRDefault="00182187">
      <w:hyperlink r:id="rId140" w:history="1">
        <w:r w:rsidR="00DD40A7" w:rsidRPr="00182187">
          <w:rPr>
            <w:rStyle w:val="Hyperlink"/>
            <w:lang w:val="en-US"/>
          </w:rPr>
          <w:t>https://bologna.repubblica.it/cronaca/2020/02/17/news/bologna_migliaia_in_strada_per_zaky-248822758/</w:t>
        </w:r>
      </w:hyperlink>
    </w:p>
    <w:p w:rsidR="003D6DEF" w:rsidRPr="00182187" w:rsidRDefault="00182187">
      <w:hyperlink r:id="rId141" w:anchor="1" w:history="1">
        <w:r w:rsidR="002C33CD" w:rsidRPr="00182187">
          <w:rPr>
            <w:rStyle w:val="Hyperlink"/>
          </w:rPr>
          <w:t>https://bologna.repubblica.it/cronaca/2020/02/17/foto/bologna_grida_liberate_patrick_-248822835/1/?ref=RHPPLF-BH-I248802988-C8-P14-S1.8-T2#1</w:t>
        </w:r>
      </w:hyperlink>
      <w:r w:rsidR="002C33CD" w:rsidRPr="00182187">
        <w:t xml:space="preserve"> </w:t>
      </w:r>
    </w:p>
    <w:p w:rsidR="008F2F35" w:rsidRDefault="008F2F35">
      <w:pPr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3925269" cy="2774957"/>
            <wp:effectExtent l="19050" t="0" r="0" b="0"/>
            <wp:docPr id="21" name="20 Imagen" descr="Giustizia per Pat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ustizia per Patrick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931914" cy="277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35" w:rsidRDefault="008F2F35">
      <w:pPr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375079" cy="2531500"/>
            <wp:effectExtent l="19050" t="0" r="0" b="0"/>
            <wp:docPr id="30" name="29 Imagen" descr="WhatsApp Image 2020-02-17 at 22.08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08.55.jpe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377838" cy="25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704058" cy="4114346"/>
            <wp:effectExtent l="0" t="0" r="0" b="0"/>
            <wp:docPr id="31" name="30 Imagen" descr="WhatsApp Image 2020-02-17 at 22.08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08.56.jpe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704058" cy="411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3359581" cy="2519877"/>
            <wp:effectExtent l="19050" t="0" r="0" b="0"/>
            <wp:docPr id="32" name="31 Imagen" descr="WhatsApp Image 2020-02-17 at 22.20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20.5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3" cy="252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35" w:rsidRDefault="00182187" w:rsidP="008F2F35">
      <w:pPr>
        <w:rPr>
          <w:lang w:val="es-ES"/>
        </w:rPr>
      </w:pPr>
      <w:hyperlink r:id="rId146" w:history="1">
        <w:r w:rsidR="008F2F35" w:rsidRPr="00DA6C57">
          <w:rPr>
            <w:rStyle w:val="Hyperlink"/>
            <w:lang w:val="es-ES"/>
          </w:rPr>
          <w:t>https://www.facebook.com/110752927162459/videos/521034392167163/UzpfSTc4ODg3NDUzMDoxMDE1NzM5OTQ1MjQ3OTUzMQ/</w:t>
        </w:r>
      </w:hyperlink>
      <w:r w:rsidR="008F2F35">
        <w:rPr>
          <w:lang w:val="es-ES"/>
        </w:rPr>
        <w:t xml:space="preserve"> </w:t>
      </w:r>
    </w:p>
    <w:p w:rsidR="008F2F35" w:rsidRDefault="008F2F35">
      <w:pPr>
        <w:rPr>
          <w:lang w:val="es-ES"/>
        </w:rPr>
      </w:pPr>
    </w:p>
    <w:p w:rsidR="008F2F35" w:rsidRDefault="008F2F35">
      <w:pPr>
        <w:rPr>
          <w:lang w:val="es-ES"/>
        </w:rPr>
      </w:pPr>
      <w:r>
        <w:rPr>
          <w:lang w:val="es-ES"/>
        </w:rPr>
        <w:t>-Granada:</w:t>
      </w:r>
    </w:p>
    <w:p w:rsidR="00DD40A7" w:rsidRPr="00182187" w:rsidRDefault="00182187">
      <w:pPr>
        <w:rPr>
          <w:lang w:val="es-ES"/>
        </w:rPr>
      </w:pPr>
      <w:hyperlink r:id="rId147" w:history="1">
        <w:r w:rsidR="00DD40A7" w:rsidRPr="00DA6C57">
          <w:rPr>
            <w:rStyle w:val="Hyperlink"/>
            <w:lang w:val="es-ES"/>
          </w:rPr>
          <w:t>https://www.ideal.es/miugr/queremos-patrick-aulas-20200217190514-nt.html</w:t>
        </w:r>
      </w:hyperlink>
    </w:p>
    <w:p w:rsidR="00575BEA" w:rsidRDefault="00182187">
      <w:pPr>
        <w:rPr>
          <w:lang w:val="es-ES"/>
        </w:rPr>
      </w:pPr>
      <w:hyperlink r:id="rId148" w:history="1">
        <w:r w:rsidR="00575BEA" w:rsidRPr="00E91A5C">
          <w:rPr>
            <w:rStyle w:val="Hyperlink"/>
            <w:lang w:val="es-ES"/>
          </w:rPr>
          <w:t>https://m.granadahoy.com/granada/CRUE-liberacion-Zaki-estudiante-UGR-retenido-egipto_0_1438356714.html</w:t>
        </w:r>
      </w:hyperlink>
      <w:r w:rsidR="00575BEA">
        <w:rPr>
          <w:lang w:val="es-ES"/>
        </w:rPr>
        <w:t xml:space="preserve"> </w:t>
      </w:r>
    </w:p>
    <w:p w:rsidR="008F2F35" w:rsidRDefault="008F2F35">
      <w:pPr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5612130" cy="3156585"/>
            <wp:effectExtent l="19050" t="0" r="7620" b="0"/>
            <wp:docPr id="37" name="36 Imagen" descr="Cartel Concentración 17 febrero Universidad de Grana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l Concentración 17 febrero Universidad de Granada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885" w:rsidRDefault="008F2F35">
      <w:pPr>
        <w:rPr>
          <w:lang w:val="es-ES"/>
        </w:rPr>
      </w:pPr>
      <w:r w:rsidRPr="008F2F35">
        <w:rPr>
          <w:noProof/>
          <w:lang w:val="en-US"/>
        </w:rPr>
        <w:lastRenderedPageBreak/>
        <w:drawing>
          <wp:inline distT="0" distB="0" distL="0" distR="0">
            <wp:extent cx="5612130" cy="2420620"/>
            <wp:effectExtent l="19050" t="0" r="7620" b="0"/>
            <wp:docPr id="40" name="35 Imagen" descr="86932319_10157399355914531_69361951788477972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932319_10157399355914531_6936195178847797248_o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35" w:rsidRDefault="00856885">
      <w:pPr>
        <w:rPr>
          <w:lang w:val="es-ES"/>
        </w:rPr>
      </w:pPr>
      <w:r w:rsidRPr="00856885">
        <w:rPr>
          <w:noProof/>
          <w:lang w:val="en-US"/>
        </w:rPr>
        <w:lastRenderedPageBreak/>
        <w:drawing>
          <wp:inline distT="0" distB="0" distL="0" distR="0">
            <wp:extent cx="3018618" cy="5488396"/>
            <wp:effectExtent l="19050" t="0" r="0" b="0"/>
            <wp:docPr id="41" name="34 Imagen" descr="86704722_10157399356534531_878922416691085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704722_10157399356534531_878922416691085312_n.jp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018618" cy="548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F35">
        <w:rPr>
          <w:noProof/>
          <w:lang w:val="en-US"/>
        </w:rPr>
        <w:drawing>
          <wp:inline distT="0" distB="0" distL="0" distR="0">
            <wp:extent cx="4607194" cy="2591351"/>
            <wp:effectExtent l="19050" t="0" r="2906" b="0"/>
            <wp:docPr id="38" name="37 Imagen" descr="WhatsApp Image 2020-02-17 at 20.32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0.32.38.jpe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611109" cy="259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2429998" cy="4316278"/>
            <wp:effectExtent l="19050" t="0" r="8402" b="0"/>
            <wp:docPr id="42" name="41 Imagen" descr="86704722_10157399352184531_33363438669817446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704722_10157399352184531_3336343866981744640_o.jp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429519" cy="431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F35">
        <w:rPr>
          <w:noProof/>
          <w:lang w:val="en-US"/>
        </w:rPr>
        <w:drawing>
          <wp:inline distT="0" distB="0" distL="0" distR="0">
            <wp:extent cx="4707933" cy="2648013"/>
            <wp:effectExtent l="19050" t="0" r="0" b="0"/>
            <wp:docPr id="39" name="38 Imagen" descr="WhatsApp Image 2020-02-17 at 20.32.38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0.32.38-2.jpe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711934" cy="265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885" w:rsidRDefault="00856885" w:rsidP="008F2F35">
      <w:pPr>
        <w:rPr>
          <w:lang w:val="es-ES"/>
        </w:rPr>
      </w:pPr>
    </w:p>
    <w:p w:rsidR="00856885" w:rsidRDefault="00856885" w:rsidP="008F2F35">
      <w:pPr>
        <w:rPr>
          <w:lang w:val="es-ES"/>
        </w:rPr>
      </w:pPr>
    </w:p>
    <w:p w:rsidR="00856885" w:rsidRDefault="00856885" w:rsidP="008F2F35">
      <w:pPr>
        <w:rPr>
          <w:lang w:val="es-ES"/>
        </w:rPr>
      </w:pPr>
    </w:p>
    <w:p w:rsidR="00856885" w:rsidRDefault="00856885" w:rsidP="008F2F35">
      <w:pPr>
        <w:rPr>
          <w:lang w:val="es-ES"/>
        </w:rPr>
      </w:pPr>
    </w:p>
    <w:p w:rsidR="008F2F35" w:rsidRPr="008F2F35" w:rsidRDefault="008F2F35" w:rsidP="008F2F35">
      <w:pPr>
        <w:rPr>
          <w:lang w:val="es-ES"/>
        </w:rPr>
      </w:pPr>
      <w:r w:rsidRPr="008F2F35">
        <w:rPr>
          <w:lang w:val="es-ES"/>
        </w:rPr>
        <w:lastRenderedPageBreak/>
        <w:t>-</w:t>
      </w:r>
      <w:proofErr w:type="spellStart"/>
      <w:r>
        <w:rPr>
          <w:lang w:val="es-ES"/>
        </w:rPr>
        <w:t>Lodz</w:t>
      </w:r>
      <w:proofErr w:type="spellEnd"/>
      <w:r w:rsidRPr="008F2F35">
        <w:rPr>
          <w:lang w:val="es-ES"/>
        </w:rPr>
        <w:t>:</w:t>
      </w:r>
    </w:p>
    <w:p w:rsidR="008F2F35" w:rsidRPr="008F2F35" w:rsidRDefault="00182187" w:rsidP="008F2F35">
      <w:pPr>
        <w:rPr>
          <w:rStyle w:val="Hyperlink"/>
          <w:lang w:val="es-ES"/>
        </w:rPr>
      </w:pPr>
      <w:hyperlink r:id="rId155" w:history="1">
        <w:r w:rsidR="008F2F35" w:rsidRPr="008F2F35">
          <w:rPr>
            <w:rStyle w:val="Hyperlink"/>
            <w:lang w:val="es-ES"/>
          </w:rPr>
          <w:t>https://dzienniklodzki.pl/protest-w-lodzi-przeciw-zatrzymaniu-studenta-erasmusa-z-egiptu-ktory-mial-studiowac-na-uniwersytecie-lodzkim-pikieta-na-placu/ar/c5-14794938?fbclid=IwAR17a06O5juz03tRCQ7MENzX14EYTyX-DHk81DwIOtGVY6-N7pL4hUqVkcU</w:t>
        </w:r>
      </w:hyperlink>
    </w:p>
    <w:p w:rsidR="008F2F35" w:rsidRDefault="00182187" w:rsidP="008F2F35">
      <w:pPr>
        <w:rPr>
          <w:rStyle w:val="Hyperlink"/>
          <w:lang w:val="es-ES"/>
        </w:rPr>
      </w:pPr>
      <w:hyperlink r:id="rId156" w:history="1">
        <w:r w:rsidR="008F2F35" w:rsidRPr="008F2F35">
          <w:rPr>
            <w:rStyle w:val="Hyperlink"/>
            <w:lang w:val="es-ES"/>
          </w:rPr>
          <w:t>https://www.radiolodz.pl/posts/59033-pikieta-w-obronie-studenta-z-egiptu-zatrzymanego-w-kairze</w:t>
        </w:r>
      </w:hyperlink>
    </w:p>
    <w:p w:rsidR="008F2F35" w:rsidRDefault="008F2F35" w:rsidP="008F2F35">
      <w:pPr>
        <w:rPr>
          <w:rStyle w:val="Hyperlink"/>
          <w:lang w:val="es-ES"/>
        </w:rPr>
      </w:pPr>
      <w:r>
        <w:rPr>
          <w:noProof/>
          <w:color w:val="0000FF" w:themeColor="hyperlink"/>
          <w:u w:val="single"/>
          <w:lang w:val="en-US"/>
        </w:rPr>
        <w:drawing>
          <wp:inline distT="0" distB="0" distL="0" distR="0">
            <wp:extent cx="4149994" cy="3111322"/>
            <wp:effectExtent l="19050" t="0" r="2906" b="0"/>
            <wp:docPr id="33" name="32 Imagen" descr="prote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est1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085" cy="310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 w:themeColor="hyperlink"/>
          <w:u w:val="single"/>
          <w:lang w:val="en-US"/>
        </w:rPr>
        <w:drawing>
          <wp:inline distT="0" distB="0" distL="0" distR="0">
            <wp:extent cx="3661798" cy="2745313"/>
            <wp:effectExtent l="19050" t="0" r="0" b="0"/>
            <wp:docPr id="34" name="33 Imagen" descr="protes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est3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13" cy="27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885" w:rsidRDefault="00856885" w:rsidP="008F2F35"/>
    <w:p w:rsidR="00856885" w:rsidRDefault="00856885" w:rsidP="008F2F35"/>
    <w:p w:rsidR="008F2F35" w:rsidRPr="008F2F35" w:rsidRDefault="008F2F35" w:rsidP="008F2F35">
      <w:r w:rsidRPr="008F2F35">
        <w:lastRenderedPageBreak/>
        <w:t>-CEU</w:t>
      </w:r>
      <w:r>
        <w:t>:</w:t>
      </w:r>
    </w:p>
    <w:p w:rsidR="008F2F35" w:rsidRDefault="00182187" w:rsidP="008F2F35">
      <w:pPr>
        <w:rPr>
          <w:rStyle w:val="Hyperlink"/>
          <w:lang w:val="es-ES"/>
        </w:rPr>
      </w:pPr>
      <w:hyperlink r:id="rId159" w:history="1">
        <w:r w:rsidR="00E51FC1" w:rsidRPr="00DA6C57">
          <w:rPr>
            <w:rStyle w:val="Hyperlink"/>
            <w:lang w:val="es-ES"/>
          </w:rPr>
          <w:t>https://vimeo.com/392056445</w:t>
        </w:r>
      </w:hyperlink>
    </w:p>
    <w:p w:rsidR="00E51FC1" w:rsidRPr="008F2F35" w:rsidRDefault="00E51FC1" w:rsidP="008F2F35">
      <w:pPr>
        <w:rPr>
          <w:rStyle w:val="Hyperlink"/>
          <w:lang w:val="es-ES"/>
        </w:rPr>
      </w:pPr>
      <w:r>
        <w:rPr>
          <w:noProof/>
          <w:color w:val="0000FF" w:themeColor="hyperlink"/>
          <w:u w:val="single"/>
          <w:lang w:val="en-US"/>
        </w:rPr>
        <w:drawing>
          <wp:inline distT="0" distB="0" distL="0" distR="0">
            <wp:extent cx="5612130" cy="3156585"/>
            <wp:effectExtent l="19050" t="0" r="7620" b="0"/>
            <wp:docPr id="43" name="42 Imagen" descr="CEU says Free Pat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U says Free Patrick.jp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0A7" w:rsidRDefault="00E51FC1">
      <w:pPr>
        <w:rPr>
          <w:lang w:val="es-ES"/>
        </w:rPr>
      </w:pPr>
      <w:r>
        <w:rPr>
          <w:lang w:val="es-ES"/>
        </w:rPr>
        <w:t>-Utrecht:</w:t>
      </w:r>
    </w:p>
    <w:p w:rsidR="00E51FC1" w:rsidRDefault="00E51FC1">
      <w:pPr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4359546" cy="3308888"/>
            <wp:effectExtent l="19050" t="0" r="2904" b="0"/>
            <wp:docPr id="44" name="43 Imagen" descr="Freedom for Patrick_Lunes 17 febrero_Utrec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edom for Patrick_Lunes 17 febrero_Utrecht.JP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366093" cy="331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C1" w:rsidRDefault="00E51FC1">
      <w:pPr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940767" cy="2955798"/>
            <wp:effectExtent l="19050" t="0" r="2583" b="0"/>
            <wp:docPr id="45" name="44 Imagen" descr="WhatsApp Image 2020-02-17 at 22.10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0.36.jpe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942289" cy="295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411518" cy="3308888"/>
            <wp:effectExtent l="19050" t="0" r="8082" b="0"/>
            <wp:docPr id="46" name="45 Imagen" descr="WhatsApp Image 2020-02-17 at 22.10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0.37.jpe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413222" cy="331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4039587" cy="3029919"/>
            <wp:effectExtent l="19050" t="0" r="0" b="0"/>
            <wp:docPr id="47" name="46 Imagen" descr="WhatsApp Image 2020-02-17 at 22.10.3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0.39-2.jpe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041147" cy="303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C1" w:rsidRDefault="00E51FC1">
      <w:pPr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4204238" cy="3153417"/>
            <wp:effectExtent l="19050" t="0" r="5812" b="0"/>
            <wp:docPr id="48" name="47 Imagen" descr="WhatsApp Image 2020-02-17 at 22.10.39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0.39-3.jpe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205862" cy="315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C1" w:rsidRDefault="00E51FC1">
      <w:pPr>
        <w:rPr>
          <w:lang w:val="es-ES"/>
        </w:rPr>
      </w:pPr>
    </w:p>
    <w:p w:rsidR="00E51FC1" w:rsidRDefault="00E51FC1">
      <w:pPr>
        <w:rPr>
          <w:lang w:val="es-ES"/>
        </w:rPr>
      </w:pPr>
    </w:p>
    <w:p w:rsidR="00E51FC1" w:rsidRDefault="00E51FC1">
      <w:pPr>
        <w:rPr>
          <w:lang w:val="es-ES"/>
        </w:rPr>
      </w:pPr>
    </w:p>
    <w:p w:rsidR="00E51FC1" w:rsidRDefault="00E51FC1">
      <w:pPr>
        <w:rPr>
          <w:lang w:val="es-ES"/>
        </w:rPr>
      </w:pPr>
    </w:p>
    <w:p w:rsidR="00E51FC1" w:rsidRDefault="00E51FC1">
      <w:pPr>
        <w:rPr>
          <w:lang w:val="es-ES"/>
        </w:rPr>
      </w:pPr>
    </w:p>
    <w:p w:rsidR="00E51FC1" w:rsidRDefault="00E51FC1" w:rsidP="00E51FC1">
      <w:pPr>
        <w:pStyle w:val="ListParagraph"/>
        <w:numPr>
          <w:ilvl w:val="0"/>
          <w:numId w:val="2"/>
        </w:numPr>
        <w:rPr>
          <w:lang w:val="es-ES"/>
        </w:rPr>
      </w:pPr>
      <w:r>
        <w:rPr>
          <w:lang w:val="es-ES"/>
        </w:rPr>
        <w:lastRenderedPageBreak/>
        <w:t>York:</w:t>
      </w:r>
    </w:p>
    <w:p w:rsidR="00E51FC1" w:rsidRDefault="00E51FC1" w:rsidP="00E51FC1">
      <w:pPr>
        <w:ind w:left="360"/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5612130" cy="3156585"/>
            <wp:effectExtent l="19050" t="0" r="7620" b="0"/>
            <wp:docPr id="50" name="49 Imagen" descr="York says Free Pat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rk says Free Patrick.jp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FC1" w:rsidRDefault="00E51FC1" w:rsidP="00E51FC1">
      <w:pPr>
        <w:ind w:left="360"/>
        <w:rPr>
          <w:lang w:val="es-ES"/>
        </w:rPr>
      </w:pPr>
    </w:p>
    <w:p w:rsidR="00E51FC1" w:rsidRDefault="00E51FC1" w:rsidP="00E51FC1">
      <w:pPr>
        <w:ind w:left="360"/>
        <w:rPr>
          <w:lang w:val="es-ES"/>
        </w:rPr>
      </w:pPr>
      <w:r w:rsidRPr="00E51FC1">
        <w:rPr>
          <w:noProof/>
          <w:lang w:val="en-US"/>
        </w:rPr>
        <w:drawing>
          <wp:inline distT="0" distB="0" distL="0" distR="0">
            <wp:extent cx="5612130" cy="3156585"/>
            <wp:effectExtent l="19050" t="0" r="7620" b="0"/>
            <wp:docPr id="52" name="48 Imagen" descr="WhatsApp Image 2020-02-17 at 22.11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1.33.jpe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895" w:rsidRDefault="00B30895" w:rsidP="00E51FC1">
      <w:pPr>
        <w:ind w:left="360"/>
        <w:rPr>
          <w:lang w:val="es-ES"/>
        </w:rPr>
      </w:pPr>
    </w:p>
    <w:p w:rsidR="00B30895" w:rsidRDefault="00B30895" w:rsidP="00E51FC1">
      <w:pPr>
        <w:ind w:left="360"/>
        <w:rPr>
          <w:lang w:val="es-ES"/>
        </w:rPr>
      </w:pPr>
    </w:p>
    <w:p w:rsidR="00B30895" w:rsidRDefault="00B30895" w:rsidP="00E51FC1">
      <w:pPr>
        <w:ind w:left="360"/>
        <w:rPr>
          <w:lang w:val="es-ES"/>
        </w:rPr>
      </w:pPr>
    </w:p>
    <w:p w:rsidR="00B30895" w:rsidRDefault="00B30895" w:rsidP="00E51FC1">
      <w:pPr>
        <w:ind w:left="360"/>
        <w:rPr>
          <w:lang w:val="es-ES"/>
        </w:rPr>
      </w:pPr>
      <w:r>
        <w:rPr>
          <w:lang w:val="es-ES"/>
        </w:rPr>
        <w:lastRenderedPageBreak/>
        <w:t>-Oviedo:</w:t>
      </w:r>
    </w:p>
    <w:p w:rsidR="00B30895" w:rsidRDefault="00B30895" w:rsidP="00E51FC1">
      <w:pPr>
        <w:ind w:left="360"/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4408740" cy="2479729"/>
            <wp:effectExtent l="19050" t="0" r="0" b="0"/>
            <wp:docPr id="54" name="53 Imagen" descr="Cartel Concentración 17 febrero Universidad de Ovie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l Concentración 17 febrero Universidad de Oviedo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2486" cy="248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895" w:rsidRDefault="00B30895" w:rsidP="00E51FC1">
      <w:pPr>
        <w:ind w:left="360"/>
        <w:rPr>
          <w:lang w:val="es-ES"/>
        </w:rPr>
      </w:pPr>
      <w:r>
        <w:rPr>
          <w:noProof/>
          <w:lang w:val="en-US"/>
        </w:rPr>
        <w:drawing>
          <wp:inline distT="0" distB="0" distL="0" distR="0">
            <wp:extent cx="2798350" cy="3758339"/>
            <wp:effectExtent l="19050" t="0" r="2000" b="0"/>
            <wp:docPr id="55" name="54 Imagen" descr="WhatsApp Image 2020-02-17 at 19.44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19.44.46.jpe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800163" cy="376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895" w:rsidRPr="00E51FC1" w:rsidRDefault="00B30895" w:rsidP="00E51FC1">
      <w:pPr>
        <w:ind w:left="360"/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280216" cy="4373621"/>
            <wp:effectExtent l="19050" t="0" r="0" b="0"/>
            <wp:docPr id="56" name="55 Imagen" descr="WhatsApp Image 2020-02-17 at 20.15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0.15.41.jpe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281476" cy="437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3522312" cy="4696416"/>
            <wp:effectExtent l="19050" t="0" r="1938" b="0"/>
            <wp:docPr id="57" name="56 Imagen" descr="WhatsApp Image 2020-02-17 at 20.16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0.16.25.jpe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523109" cy="469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303701" cy="2867186"/>
            <wp:effectExtent l="19050" t="0" r="1599" b="0"/>
            <wp:docPr id="58" name="57 Imagen" descr="WhatsApp Image 2020-02-17 at 22.13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2-17 at 22.13.52.jpe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308067" cy="287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9A4" w:rsidRDefault="00A009A4" w:rsidP="00A009A4">
      <w:pPr>
        <w:pStyle w:val="ListParagraph"/>
        <w:numPr>
          <w:ilvl w:val="0"/>
          <w:numId w:val="2"/>
        </w:numPr>
        <w:rPr>
          <w:lang w:val="es-ES"/>
        </w:rPr>
      </w:pPr>
      <w:r w:rsidRPr="00A009A4">
        <w:rPr>
          <w:lang w:val="es-ES"/>
        </w:rPr>
        <w:t xml:space="preserve">Comunicado Consorcio GEMMA 17 de febrero: </w:t>
      </w:r>
    </w:p>
    <w:p w:rsidR="000308A8" w:rsidRPr="00A009A4" w:rsidRDefault="00B30895" w:rsidP="00A009A4">
      <w:pPr>
        <w:pStyle w:val="ListParagraph"/>
        <w:numPr>
          <w:ilvl w:val="0"/>
          <w:numId w:val="2"/>
        </w:numPr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213860" cy="6416040"/>
            <wp:effectExtent l="19050" t="0" r="0" b="0"/>
            <wp:docPr id="53" name="52 Imagen" descr="Comunicado GEMMA_Patrick Zaki updated 17 febr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unicado GEMMA_Patrick Zaki updated 17 febrero.JP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641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F0F" w:rsidRDefault="00644EC1" w:rsidP="00B24869">
      <w:pPr>
        <w:rPr>
          <w:lang w:val="es-E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91100" cy="2743200"/>
            <wp:effectExtent l="19050" t="0" r="0" b="0"/>
            <wp:docPr id="2" name="1 Imagen" descr="“Andrà Tutto Bene” - L’ultima opera della STREET ARTIST LAIKA PER LA LIBERTÀ DI PATRICK GEOR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“Andrà Tutto Bene” - L’ultima opera della STREET ARTIST LAIKA PER LA LIBERTÀ DI PATRICK GEORGE.jpe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6D7" w:rsidRPr="00182187" w:rsidRDefault="004246D7" w:rsidP="00B24869">
      <w:pPr>
        <w:rPr>
          <w:lang w:val="en-US"/>
        </w:rPr>
      </w:pPr>
      <w:r w:rsidRPr="00182187">
        <w:rPr>
          <w:lang w:val="en-US"/>
        </w:rPr>
        <w:t>“</w:t>
      </w:r>
      <w:proofErr w:type="spellStart"/>
      <w:r w:rsidRPr="00182187">
        <w:rPr>
          <w:lang w:val="en-US"/>
        </w:rPr>
        <w:t>Andrà</w:t>
      </w:r>
      <w:proofErr w:type="spellEnd"/>
      <w:r w:rsidRPr="00182187">
        <w:rPr>
          <w:lang w:val="en-US"/>
        </w:rPr>
        <w:t xml:space="preserve"> </w:t>
      </w:r>
      <w:proofErr w:type="spellStart"/>
      <w:r w:rsidRPr="00182187">
        <w:rPr>
          <w:lang w:val="en-US"/>
        </w:rPr>
        <w:t>Tutto</w:t>
      </w:r>
      <w:proofErr w:type="spellEnd"/>
      <w:r w:rsidRPr="00182187">
        <w:rPr>
          <w:lang w:val="en-US"/>
        </w:rPr>
        <w:t xml:space="preserve"> Bene” - </w:t>
      </w:r>
      <w:proofErr w:type="spellStart"/>
      <w:r w:rsidRPr="00182187">
        <w:rPr>
          <w:lang w:val="en-US"/>
        </w:rPr>
        <w:t>L’ultima</w:t>
      </w:r>
      <w:proofErr w:type="spellEnd"/>
      <w:r w:rsidRPr="00182187">
        <w:rPr>
          <w:lang w:val="en-US"/>
        </w:rPr>
        <w:t xml:space="preserve"> opera </w:t>
      </w:r>
      <w:proofErr w:type="spellStart"/>
      <w:r w:rsidRPr="00182187">
        <w:rPr>
          <w:lang w:val="en-US"/>
        </w:rPr>
        <w:t>della</w:t>
      </w:r>
      <w:proofErr w:type="spellEnd"/>
      <w:r w:rsidRPr="00182187">
        <w:rPr>
          <w:lang w:val="en-US"/>
        </w:rPr>
        <w:t xml:space="preserve"> STREET ARTIST LAIKA PER LA LIBERTÀ DI PATRICK GEORGE</w:t>
      </w:r>
    </w:p>
    <w:sectPr w:rsidR="004246D7" w:rsidRPr="00182187" w:rsidSect="00E8221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88535B2"/>
    <w:multiLevelType w:val="hybridMultilevel"/>
    <w:tmpl w:val="FC32BFF6"/>
    <w:lvl w:ilvl="0" w:tplc="0E868022">
      <w:start w:val="4"/>
      <w:numFmt w:val="bullet"/>
      <w:lvlText w:val="-"/>
      <w:lvlJc w:val="left"/>
      <w:pPr>
        <w:ind w:left="720" w:hanging="360"/>
      </w:pPr>
      <w:rPr>
        <w:rFonts w:ascii="Cambria" w:eastAsiaTheme="majorEastAsia" w:hAnsi="Cambria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067971"/>
    <w:multiLevelType w:val="hybridMultilevel"/>
    <w:tmpl w:val="C7E43158"/>
    <w:lvl w:ilvl="0" w:tplc="26222A9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24869"/>
    <w:rsid w:val="00016A6E"/>
    <w:rsid w:val="000308A8"/>
    <w:rsid w:val="0005015D"/>
    <w:rsid w:val="000A5489"/>
    <w:rsid w:val="000C0708"/>
    <w:rsid w:val="000D1106"/>
    <w:rsid w:val="00102F0F"/>
    <w:rsid w:val="001246A5"/>
    <w:rsid w:val="00135983"/>
    <w:rsid w:val="00182187"/>
    <w:rsid w:val="00183CC5"/>
    <w:rsid w:val="00186EB9"/>
    <w:rsid w:val="001F3E99"/>
    <w:rsid w:val="00215359"/>
    <w:rsid w:val="00237BCF"/>
    <w:rsid w:val="0029227D"/>
    <w:rsid w:val="002C33CD"/>
    <w:rsid w:val="002F2FFB"/>
    <w:rsid w:val="002F6655"/>
    <w:rsid w:val="00316BDD"/>
    <w:rsid w:val="00342377"/>
    <w:rsid w:val="00376854"/>
    <w:rsid w:val="003C3FE5"/>
    <w:rsid w:val="003D6DEF"/>
    <w:rsid w:val="004008E9"/>
    <w:rsid w:val="004214D4"/>
    <w:rsid w:val="004246D7"/>
    <w:rsid w:val="0048142B"/>
    <w:rsid w:val="004E4519"/>
    <w:rsid w:val="00512CF5"/>
    <w:rsid w:val="0051369C"/>
    <w:rsid w:val="00554F55"/>
    <w:rsid w:val="00575BEA"/>
    <w:rsid w:val="00594A0F"/>
    <w:rsid w:val="00601D87"/>
    <w:rsid w:val="00603057"/>
    <w:rsid w:val="00616F25"/>
    <w:rsid w:val="00622E41"/>
    <w:rsid w:val="00644EC1"/>
    <w:rsid w:val="00663205"/>
    <w:rsid w:val="00672901"/>
    <w:rsid w:val="006A08B5"/>
    <w:rsid w:val="006C3F9C"/>
    <w:rsid w:val="007064FD"/>
    <w:rsid w:val="007324C4"/>
    <w:rsid w:val="00771E3E"/>
    <w:rsid w:val="007B666A"/>
    <w:rsid w:val="007C23DA"/>
    <w:rsid w:val="007D616D"/>
    <w:rsid w:val="00833908"/>
    <w:rsid w:val="00856885"/>
    <w:rsid w:val="00872C4D"/>
    <w:rsid w:val="00883AE4"/>
    <w:rsid w:val="008F2F35"/>
    <w:rsid w:val="00906A6D"/>
    <w:rsid w:val="009224D7"/>
    <w:rsid w:val="00933C1C"/>
    <w:rsid w:val="0093702C"/>
    <w:rsid w:val="009B65B8"/>
    <w:rsid w:val="009C000C"/>
    <w:rsid w:val="009E3FD0"/>
    <w:rsid w:val="009F386A"/>
    <w:rsid w:val="00A009A4"/>
    <w:rsid w:val="00A35546"/>
    <w:rsid w:val="00A54418"/>
    <w:rsid w:val="00A83160"/>
    <w:rsid w:val="00A90B69"/>
    <w:rsid w:val="00AC4273"/>
    <w:rsid w:val="00AD5D38"/>
    <w:rsid w:val="00B20CFB"/>
    <w:rsid w:val="00B24869"/>
    <w:rsid w:val="00B30895"/>
    <w:rsid w:val="00B45DBB"/>
    <w:rsid w:val="00B64976"/>
    <w:rsid w:val="00B67D4E"/>
    <w:rsid w:val="00BB06F1"/>
    <w:rsid w:val="00BD23BE"/>
    <w:rsid w:val="00C45F39"/>
    <w:rsid w:val="00C46CFF"/>
    <w:rsid w:val="00C75242"/>
    <w:rsid w:val="00CE2C64"/>
    <w:rsid w:val="00CF3D77"/>
    <w:rsid w:val="00CF4BEB"/>
    <w:rsid w:val="00CF7A12"/>
    <w:rsid w:val="00D40AC5"/>
    <w:rsid w:val="00D5046F"/>
    <w:rsid w:val="00DD40A7"/>
    <w:rsid w:val="00E17123"/>
    <w:rsid w:val="00E44AB0"/>
    <w:rsid w:val="00E51FC1"/>
    <w:rsid w:val="00E82216"/>
    <w:rsid w:val="00EB5F49"/>
    <w:rsid w:val="00EE6A1D"/>
    <w:rsid w:val="00EF422C"/>
    <w:rsid w:val="00F13814"/>
    <w:rsid w:val="00F215FB"/>
    <w:rsid w:val="00F37D38"/>
    <w:rsid w:val="00F40F04"/>
    <w:rsid w:val="00F80946"/>
    <w:rsid w:val="00FF5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8F868"/>
  <w15:docId w15:val="{9D1C0566-8F0A-44F1-880D-746AF2E479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E82216"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B248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214D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214D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248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character" w:styleId="Hyperlink">
    <w:name w:val="Hyperlink"/>
    <w:basedOn w:val="DefaultParagraphFont"/>
    <w:uiPriority w:val="99"/>
    <w:unhideWhenUsed/>
    <w:rsid w:val="00B2486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2486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55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5546"/>
    <w:rPr>
      <w:rFonts w:ascii="Tahoma" w:hAnsi="Tahoma" w:cs="Tahoma"/>
      <w:sz w:val="16"/>
      <w:szCs w:val="16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48142B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4214D4"/>
    <w:pPr>
      <w:spacing w:after="0" w:line="240" w:lineRule="auto"/>
    </w:pPr>
    <w:rPr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4214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4214D4"/>
    <w:rPr>
      <w:rFonts w:asciiTheme="majorHAnsi" w:eastAsiaTheme="majorEastAsia" w:hAnsiTheme="majorHAnsi" w:cstheme="majorBidi"/>
      <w:b/>
      <w:bCs/>
      <w:color w:val="4F81BD" w:themeColor="accent1"/>
      <w:lang w:val="en-GB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F6655"/>
    <w:pPr>
      <w:spacing w:after="0" w:line="240" w:lineRule="auto"/>
    </w:pPr>
    <w:rPr>
      <w:rFonts w:ascii="Calibri" w:hAnsi="Calibri"/>
      <w:color w:val="1F497D" w:themeColor="text2"/>
      <w:szCs w:val="21"/>
      <w:lang w:val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F6655"/>
    <w:rPr>
      <w:rFonts w:ascii="Calibri" w:hAnsi="Calibri"/>
      <w:color w:val="1F497D" w:themeColor="text2"/>
      <w:szCs w:val="21"/>
    </w:rPr>
  </w:style>
  <w:style w:type="paragraph" w:styleId="ListParagraph">
    <w:name w:val="List Paragraph"/>
    <w:basedOn w:val="Normal"/>
    <w:uiPriority w:val="34"/>
    <w:qFormat/>
    <w:rsid w:val="00E51F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1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8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0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pagina12.com.ar/247916-la-historia-de-patrick-george-zaki-un-defensor-de-dd-hh-dete" TargetMode="External"/><Relationship Id="rId117" Type="http://schemas.openxmlformats.org/officeDocument/2006/relationships/image" Target="media/image5.jpeg"/><Relationship Id="rId21" Type="http://schemas.openxmlformats.org/officeDocument/2006/relationships/hyperlink" Target="https://www.middleeastmonitor.com/20200211-italy-calls-on-eu-to-pressure-egypt-to-release-detained-researcher/" TargetMode="External"/><Relationship Id="rId42" Type="http://schemas.openxmlformats.org/officeDocument/2006/relationships/hyperlink" Target="https://www.dirittiglobali.it/2020/02/egitto-patrick-attivista-e-studente-a-bologna-arrestato-al-cairo-torturato/?fbclid=IwAR27fvI-nEVu9b5AVT0AbuI_kdN8pwL2TaHVqTpEO_QEl3Fuyy6IdvSRda0" TargetMode="External"/><Relationship Id="rId47" Type="http://schemas.openxmlformats.org/officeDocument/2006/relationships/hyperlink" Target="https://ilbolive.unipd.it/it/patrick-zaky-arresto-egitto-master-gemma-bologna" TargetMode="External"/><Relationship Id="rId63" Type="http://schemas.openxmlformats.org/officeDocument/2006/relationships/hyperlink" Target="https://www.lagazzettadelmezzogiorno.it/news/cinema-e-spettacoli/1204880/il-murales-di-regeni-che-abbraccia-zaki-e-un-inno-alla-liberta-l-opera-di-laica-a-roma.html" TargetMode="External"/><Relationship Id="rId68" Type="http://schemas.openxmlformats.org/officeDocument/2006/relationships/hyperlink" Target="https://www.google.it/amp/s/www.raiplay.it/amp/video/2020/02/che-tempo-che-fa-appello-per-patrick-george-zaki-8084497e-5ec5-4cac-9345-ced236dd11a5.html" TargetMode="External"/><Relationship Id="rId84" Type="http://schemas.openxmlformats.org/officeDocument/2006/relationships/hyperlink" Target="https://m.granadahoy.com/granada/Patrick-George-Zaki-terminara-pesadilla_0_1436856625.html?utm_source=facebook.com&amp;utm_medium=smm&amp;utm_campaign=noticias" TargetMode="External"/><Relationship Id="rId89" Type="http://schemas.openxmlformats.org/officeDocument/2006/relationships/hyperlink" Target="https://www.ideal.es/miugr/exigimos-libertad-inmediata-20200211140528-nt.html" TargetMode="External"/><Relationship Id="rId112" Type="http://schemas.openxmlformats.org/officeDocument/2006/relationships/hyperlink" Target="https://eipr.org/en" TargetMode="External"/><Relationship Id="rId133" Type="http://schemas.openxmlformats.org/officeDocument/2006/relationships/image" Target="media/image21.jpeg"/><Relationship Id="rId138" Type="http://schemas.openxmlformats.org/officeDocument/2006/relationships/image" Target="media/image26.png"/><Relationship Id="rId154" Type="http://schemas.openxmlformats.org/officeDocument/2006/relationships/image" Target="media/image36.jpeg"/><Relationship Id="rId159" Type="http://schemas.openxmlformats.org/officeDocument/2006/relationships/hyperlink" Target="https://vimeo.com/392056445" TargetMode="External"/><Relationship Id="rId175" Type="http://schemas.openxmlformats.org/officeDocument/2006/relationships/fontTable" Target="fontTable.xml"/><Relationship Id="rId170" Type="http://schemas.openxmlformats.org/officeDocument/2006/relationships/image" Target="media/image49.jpeg"/><Relationship Id="rId16" Type="http://schemas.openxmlformats.org/officeDocument/2006/relationships/hyperlink" Target="https://www.thedailybeast.com/egyptian-human-rights-activist-patrick-george-zaki-arrested-after-returning-to-cairo-from-italy" TargetMode="External"/><Relationship Id="rId107" Type="http://schemas.openxmlformats.org/officeDocument/2006/relationships/hyperlink" Target="https://graduategenderstudies.nl/gemma-student-patrick-zaki-arrested-in-egypt/" TargetMode="External"/><Relationship Id="rId11" Type="http://schemas.openxmlformats.org/officeDocument/2006/relationships/hyperlink" Target="https://bit.ly/31U6lTr?fbclid=IwAR0wzDByqWFzEgwkGMHX2P8uYCcDuMc3j62rdXdVpRnD5NB5A-jQ5NAzcLs" TargetMode="External"/><Relationship Id="rId32" Type="http://schemas.openxmlformats.org/officeDocument/2006/relationships/hyperlink" Target="https://www.ilfattoquotidiano.it/2020/02/09/patrick-george-zaki-parla-lavvocato-picchiato-e-torturato-con-i-cavi-elettrici-prove-e-verbali-su-completamente-falsi-il-suo-caso-non-sia-dimenticato/5701045/" TargetMode="External"/><Relationship Id="rId37" Type="http://schemas.openxmlformats.org/officeDocument/2006/relationships/hyperlink" Target="https://www.lastampa.it/esteri/2020/02/09/news/egitto-arrestato-attivista-che-studia-a-bologna-amnesty-sottoposto-a-elettrochoc-1.38443960" TargetMode="External"/><Relationship Id="rId53" Type="http://schemas.openxmlformats.org/officeDocument/2006/relationships/hyperlink" Target="https://www.corriere.it/esteri/20_febbraio_12/cella-nostro-patrick-chiede-libri-0c4d1d72-4d15-11ea-abdf-2e1b18f873ec.shtml" TargetMode="External"/><Relationship Id="rId58" Type="http://schemas.openxmlformats.org/officeDocument/2006/relationships/hyperlink" Target="https://www.open.online/2020/02/10/egitto-luniversita-di-bologna-sta-facendo-di-tutto-per-fare-rilasciare-patrick-zaki-il-video/" TargetMode="External"/><Relationship Id="rId74" Type="http://schemas.openxmlformats.org/officeDocument/2006/relationships/hyperlink" Target="https://www.elmundo.es/internacional/2020/02/10/5e417e6c21efa0c4718b458b.html?fbclid=IwAR1_mIgnWMRBWmC9q3mFUAtuWzpiEmc1vaxIuUtcnEkj9mRzfuqrR7qh3L8" TargetMode="External"/><Relationship Id="rId79" Type="http://schemas.openxmlformats.org/officeDocument/2006/relationships/hyperlink" Target="https://www.elespanol.com/reportajes/20200211/patrick-estudiante-universidad-granada-torturado-electricas-egipto/466703701_0.html" TargetMode="External"/><Relationship Id="rId102" Type="http://schemas.openxmlformats.org/officeDocument/2006/relationships/hyperlink" Target="https://m.facebook.com/110752927162459/posts/113388773565541/?app=fbl" TargetMode="External"/><Relationship Id="rId123" Type="http://schemas.openxmlformats.org/officeDocument/2006/relationships/image" Target="media/image11.jpeg"/><Relationship Id="rId128" Type="http://schemas.openxmlformats.org/officeDocument/2006/relationships/image" Target="media/image16.jpeg"/><Relationship Id="rId144" Type="http://schemas.openxmlformats.org/officeDocument/2006/relationships/image" Target="media/image29.jpeg"/><Relationship Id="rId149" Type="http://schemas.openxmlformats.org/officeDocument/2006/relationships/image" Target="media/image31.png"/><Relationship Id="rId5" Type="http://schemas.openxmlformats.org/officeDocument/2006/relationships/image" Target="media/image1.jpeg"/><Relationship Id="rId90" Type="http://schemas.openxmlformats.org/officeDocument/2006/relationships/hyperlink" Target="https://www.ideal.es/miugr/estudiante-granada-detenido-egipto-patrick-companero-brillante-20200212001049-ntvo.html" TargetMode="External"/><Relationship Id="rId95" Type="http://schemas.openxmlformats.org/officeDocument/2006/relationships/hyperlink" Target="https://www.wibw.com/content/news/Egypt-arrests-human-rights-activist-who-criticized-government-567712591.html" TargetMode="External"/><Relationship Id="rId160" Type="http://schemas.openxmlformats.org/officeDocument/2006/relationships/image" Target="media/image39.jpeg"/><Relationship Id="rId165" Type="http://schemas.openxmlformats.org/officeDocument/2006/relationships/image" Target="media/image44.jpeg"/><Relationship Id="rId22" Type="http://schemas.openxmlformats.org/officeDocument/2006/relationships/hyperlink" Target="https://www.europapress.es/internacional/noticia-amnistia-denuncia-detencion-arbitraria-tortura-activista-egipcio-patrick-zaki-20200211165738.html" TargetMode="External"/><Relationship Id="rId27" Type="http://schemas.openxmlformats.org/officeDocument/2006/relationships/hyperlink" Target="http://www.rainews.it/dl/rainews/articoli/Egitto-il-Cairo-arrestato-attivista-egiziano-Patrick-George-Zaki-Universita-Bologna-ricercatore-f829e79d-d01e-416b-9108-2eae805ae2b3.html" TargetMode="External"/><Relationship Id="rId43" Type="http://schemas.openxmlformats.org/officeDocument/2006/relationships/hyperlink" Target="https://www.dire.it/08-02-2020/419676-arrestato-in-egitto-patrick-zaky-studente-delluniversita-di-bologna/?fbclid=IwAR0CvGxa4RVFQX16DZYLY_RO9yOEVIJE1BmpBXEPQZxNVOmz6ekDV7BGkZA" TargetMode="External"/><Relationship Id="rId48" Type="http://schemas.openxmlformats.org/officeDocument/2006/relationships/hyperlink" Target="https://www.ilfattoquotidiano.it/2020/02/11/george-patrick-zaki-castaldo-m5s-lancia-un-appello-al-parlamento-ue-istituzioni-agiscano-caso-da-seguire-con-la-massima-attenzione/5703040/" TargetMode="External"/><Relationship Id="rId64" Type="http://schemas.openxmlformats.org/officeDocument/2006/relationships/hyperlink" Target="http://www.rai.it/dl/RaiTV/programmi/media/ContentItem-dfdbdd36-14ba-4250-b687-7df46f1c8eb4-tg1.html" TargetMode="External"/><Relationship Id="rId69" Type="http://schemas.openxmlformats.org/officeDocument/2006/relationships/hyperlink" Target="https://bologna.repubblica.it/commenti/2020/02/18/news/patrick_zaky_studiava_da_noi_adesso_diamogli_la_cittadinanza_italiana-248868349/" TargetMode="External"/><Relationship Id="rId113" Type="http://schemas.openxmlformats.org/officeDocument/2006/relationships/hyperlink" Target="https://eipr.org/en/press/2020/02/egyptian-human-rights-defender-disappeared-and-tortured-eipr-gender-rights-0" TargetMode="External"/><Relationship Id="rId118" Type="http://schemas.openxmlformats.org/officeDocument/2006/relationships/image" Target="media/image6.jpeg"/><Relationship Id="rId134" Type="http://schemas.openxmlformats.org/officeDocument/2006/relationships/image" Target="media/image22.jpeg"/><Relationship Id="rId139" Type="http://schemas.openxmlformats.org/officeDocument/2006/relationships/hyperlink" Target="https://bologna.repubblica.it/cronaca/2020/02/17/foto/bologna_grida_liberate_patrick_-248822835/1/" TargetMode="External"/><Relationship Id="rId80" Type="http://schemas.openxmlformats.org/officeDocument/2006/relationships/hyperlink" Target="https://diario16.com/patrick-george-zaky-fue-torturado-y-recibio-descargas-electricas-tras-ser-detenido/" TargetMode="External"/><Relationship Id="rId85" Type="http://schemas.openxmlformats.org/officeDocument/2006/relationships/hyperlink" Target="https://www.granadahoy.com/granada/presidente-Parlamento-Europeo-liberacion-Patrick-Zaki_0_1436856867.html" TargetMode="External"/><Relationship Id="rId150" Type="http://schemas.openxmlformats.org/officeDocument/2006/relationships/image" Target="media/image32.jpeg"/><Relationship Id="rId155" Type="http://schemas.openxmlformats.org/officeDocument/2006/relationships/hyperlink" Target="https://dzienniklodzki.pl/protest-w-lodzi-przeciw-zatrzymaniu-studenta-erasmusa-z-egiptu-ktory-mial-studiowac-na-uniwersytecie-lodzkim-pikieta-na-placu/ar/c5-14794938?fbclid=IwAR17a06O5juz03tRCQ7MENzX14EYTyX-DHk81DwIOtGVY6-N7pL4hUqVkcU" TargetMode="External"/><Relationship Id="rId171" Type="http://schemas.openxmlformats.org/officeDocument/2006/relationships/image" Target="media/image50.jpeg"/><Relationship Id="rId176" Type="http://schemas.openxmlformats.org/officeDocument/2006/relationships/theme" Target="theme/theme1.xml"/><Relationship Id="rId12" Type="http://schemas.openxmlformats.org/officeDocument/2006/relationships/hyperlink" Target="https://www.theguardian.com/world/2020/feb/09/italy-alarmed-after-egyptian-studying-in-bologna-arrested-in-cairo?CMP=Share_iOSApp_Other" TargetMode="External"/><Relationship Id="rId17" Type="http://schemas.openxmlformats.org/officeDocument/2006/relationships/hyperlink" Target="https://www.middleeasteye.net/news/egyptian-researcher-faces-charges-harming-national-security" TargetMode="External"/><Relationship Id="rId33" Type="http://schemas.openxmlformats.org/officeDocument/2006/relationships/hyperlink" Target="https://www.ilpost.it/2020/02/09/patrick-george-zaki-arresto-egitto/" TargetMode="External"/><Relationship Id="rId38" Type="http://schemas.openxmlformats.org/officeDocument/2006/relationships/hyperlink" Target="https://www.amnesty.it/zaky-attivista-egiziano-a-rischio-tortura-va-scarcerato-subito/?fbclid=IwAR2pn6ZIt_gLpjSfW3xWbDvIxFVdaECO1BuJiWspm4n_C2Ty6sOF7-F3L2s" TargetMode="External"/><Relationship Id="rId59" Type="http://schemas.openxmlformats.org/officeDocument/2006/relationships/hyperlink" Target="https://www.open.online/2020/02/10/universita-bologna-sit-in-per-attivista-egiziano-george-patrick-zaki-video-e-foto/" TargetMode="External"/><Relationship Id="rId103" Type="http://schemas.openxmlformats.org/officeDocument/2006/relationships/hyperlink" Target="https://www.facebook.com/110752927162459/posts/114070606830691/" TargetMode="External"/><Relationship Id="rId108" Type="http://schemas.openxmlformats.org/officeDocument/2006/relationships/hyperlink" Target="https://canal.ugr.es/noticia/comunicado-de-la-ugr-sobre-la-declaracion-institucional-de-la-universidad-de-bolonia-en-el-caso-de-patrick-george-zaky/" TargetMode="External"/><Relationship Id="rId124" Type="http://schemas.openxmlformats.org/officeDocument/2006/relationships/image" Target="media/image12.jpeg"/><Relationship Id="rId129" Type="http://schemas.openxmlformats.org/officeDocument/2006/relationships/image" Target="media/image17.jpeg"/><Relationship Id="rId54" Type="http://schemas.openxmlformats.org/officeDocument/2006/relationships/hyperlink" Target="https://www.agenziagiornalisticaopinione.it/lancio-dagenzia/consiglio-regionale-trentino-aa-sudtirol-e-consiglio-provinciale-trento-caso-patrick-george-zaki-paccher-e-kaswalder-di-maio-mantenga-alta-lattenzione/" TargetMode="External"/><Relationship Id="rId70" Type="http://schemas.openxmlformats.org/officeDocument/2006/relationships/hyperlink" Target="https://kaosenlared.net/el-cairo-patrick-zaki-investigador-y-defensor-egipcio-de-los-derechos-humanos-detenido-y-torturado-ahora-en-prision/" TargetMode="External"/><Relationship Id="rId75" Type="http://schemas.openxmlformats.org/officeDocument/2006/relationships/hyperlink" Target="https://www.elmundo.es/internacional/2020/02/10/5e417e6c21efa0c4718b458b.html" TargetMode="External"/><Relationship Id="rId91" Type="http://schemas.openxmlformats.org/officeDocument/2006/relationships/hyperlink" Target="https://www.ideal.es/miugr/egipto-mantiene-prision-20200215181526-nt.html" TargetMode="External"/><Relationship Id="rId96" Type="http://schemas.openxmlformats.org/officeDocument/2006/relationships/hyperlink" Target="https://ruptly.tv/en/videos/20200210-009" TargetMode="External"/><Relationship Id="rId140" Type="http://schemas.openxmlformats.org/officeDocument/2006/relationships/hyperlink" Target="https://bologna.repubblica.it/cronaca/2020/02/17/news/bologna_migliaia_in_strada_per_zaky-248822758/" TargetMode="External"/><Relationship Id="rId145" Type="http://schemas.openxmlformats.org/officeDocument/2006/relationships/image" Target="media/image30.jpeg"/><Relationship Id="rId161" Type="http://schemas.openxmlformats.org/officeDocument/2006/relationships/image" Target="media/image40.jpeg"/><Relationship Id="rId166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hyperlink" Target="mailto:adelina@ugr.es" TargetMode="External"/><Relationship Id="rId23" Type="http://schemas.openxmlformats.org/officeDocument/2006/relationships/hyperlink" Target="https://www.newsclick.in/egypt-arrests-human-rights-activist-patrick-george-zaki" TargetMode="External"/><Relationship Id="rId28" Type="http://schemas.openxmlformats.org/officeDocument/2006/relationships/hyperlink" Target="https://bologna.repubblica.it/cronaca/2020/02/08/news/studente_bologna_egitto-248059909/?ref=search" TargetMode="External"/><Relationship Id="rId49" Type="http://schemas.openxmlformats.org/officeDocument/2006/relationships/hyperlink" Target="http://www.rainews.it/dl/rainews/articoli/Egitto-Zaki-avvocato-chiede-perizia-medica-per-torture-2daab9ff-ead9-46e6-afef-afdab6875b83.html" TargetMode="External"/><Relationship Id="rId114" Type="http://schemas.openxmlformats.org/officeDocument/2006/relationships/image" Target="media/image2.jpeg"/><Relationship Id="rId119" Type="http://schemas.openxmlformats.org/officeDocument/2006/relationships/image" Target="media/image7.jpeg"/><Relationship Id="rId10" Type="http://schemas.openxmlformats.org/officeDocument/2006/relationships/hyperlink" Target="https://docs.google.com/document/d/1RpN-f61ZYapIGM3Iz7sJ1-09znSeAUzhtdyRTwi9c5U/edit" TargetMode="External"/><Relationship Id="rId31" Type="http://schemas.openxmlformats.org/officeDocument/2006/relationships/hyperlink" Target="https://bologna.repubblica.it/cronaca/2020/02/08/news/studente_bologna_egitto-248059909/?ref=RHPPLF-BH-I248060694-C8-P10-S1.8-T1" TargetMode="External"/><Relationship Id="rId44" Type="http://schemas.openxmlformats.org/officeDocument/2006/relationships/hyperlink" Target="https://www.huffingtonpost.it/entry/stavolta-andra-tutto-bene-il-murales-di-giulio-che-abbraccia-zaki-e-un-inno-alla-liberta_it_5e427675c5b6b7088706e4b1?fbclid=IwAR3eZGwwGoJyG6vqViUsgTmTXyaznxpn-7TWJZRLIQc8Ms9aMjar15Hgj3Q" TargetMode="External"/><Relationship Id="rId52" Type="http://schemas.openxmlformats.org/officeDocument/2006/relationships/hyperlink" Target="http://www.ansa.it/english/news/2020/02/11/rome-mural-shows-regeni-comforting-zaki_98ae0301-ffaa-4bcd-9fa7-0648d9f2b9ad.html" TargetMode="External"/><Relationship Id="rId60" Type="http://schemas.openxmlformats.org/officeDocument/2006/relationships/hyperlink" Target="https://it.sputniknews.com/mondo/202002108703986-ue-pronta-a-intervenire-sullarresto-di-patrick-zaki-ma-il-cairo-frena-non-e-un-italiano/" TargetMode="External"/><Relationship Id="rId65" Type="http://schemas.openxmlformats.org/officeDocument/2006/relationships/hyperlink" Target="https://ilmanifesto.it/legitto-censura-la-campagna-social-per-patrick-zaki/?fbclid=IwAR1w7Wf9VCdA0Lj9kBlWXJVTKGbYzjjmSmjZ_7_KAGDnlvOo6dDX1gplvBs" TargetMode="External"/><Relationship Id="rId73" Type="http://schemas.openxmlformats.org/officeDocument/2006/relationships/hyperlink" Target="https://twitter.com/fcarrionmolina/status/1226917541429366784?s=12" TargetMode="External"/><Relationship Id="rId78" Type="http://schemas.openxmlformats.org/officeDocument/2006/relationships/hyperlink" Target="http://www.rtve.es/alacarta/videos/la-manana/manana-11-02-20/5508739/" TargetMode="External"/><Relationship Id="rId81" Type="http://schemas.openxmlformats.org/officeDocument/2006/relationships/hyperlink" Target="https://contrainformacion.es/detenido-y-torturado-en-egipto-patrick-zaki-un-investigador-que-estudia-en-italia/" TargetMode="External"/><Relationship Id="rId86" Type="http://schemas.openxmlformats.org/officeDocument/2006/relationships/hyperlink" Target="https://twitter.com/ideal_granada/status/1227702111997132800?s=08" TargetMode="External"/><Relationship Id="rId94" Type="http://schemas.openxmlformats.org/officeDocument/2006/relationships/hyperlink" Target="https://madamasr.com/en/2020/02/09/news/u/detained-researchers-lawyers-say-he-was-beaten-his-arrest-report-falsified/" TargetMode="External"/><Relationship Id="rId99" Type="http://schemas.openxmlformats.org/officeDocument/2006/relationships/hyperlink" Target="https://canal.ugr.es/noticia/concentracion-ugr-apoyo-patrick-george-zaki/" TargetMode="External"/><Relationship Id="rId101" Type="http://schemas.openxmlformats.org/officeDocument/2006/relationships/hyperlink" Target="https://canal.ugr.es/noticia/comunicado-del-consorcio-gemma-en-relacion-a-la-situacion-de-patrick-george-zaki/" TargetMode="External"/><Relationship Id="rId122" Type="http://schemas.openxmlformats.org/officeDocument/2006/relationships/image" Target="media/image10.jpeg"/><Relationship Id="rId130" Type="http://schemas.openxmlformats.org/officeDocument/2006/relationships/image" Target="media/image18.jpeg"/><Relationship Id="rId135" Type="http://schemas.openxmlformats.org/officeDocument/2006/relationships/image" Target="media/image23.jpeg"/><Relationship Id="rId143" Type="http://schemas.openxmlformats.org/officeDocument/2006/relationships/image" Target="media/image28.jpeg"/><Relationship Id="rId148" Type="http://schemas.openxmlformats.org/officeDocument/2006/relationships/hyperlink" Target="https://m.granadahoy.com/granada/CRUE-liberacion-Zaki-estudiante-UGR-retenido-egipto_0_1438356714.html" TargetMode="External"/><Relationship Id="rId151" Type="http://schemas.openxmlformats.org/officeDocument/2006/relationships/image" Target="media/image33.jpeg"/><Relationship Id="rId156" Type="http://schemas.openxmlformats.org/officeDocument/2006/relationships/hyperlink" Target="https://www.radiolodz.pl/posts/59033-pikieta-w-obronie-studenta-z-egiptu-zatrzymanego-w-kairze" TargetMode="External"/><Relationship Id="rId164" Type="http://schemas.openxmlformats.org/officeDocument/2006/relationships/image" Target="media/image43.jpeg"/><Relationship Id="rId169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hyperlink" Target="https://www.amnesty.org/en/documents/mde12/1800/2020/en/" TargetMode="External"/><Relationship Id="rId172" Type="http://schemas.openxmlformats.org/officeDocument/2006/relationships/image" Target="media/image51.jpeg"/><Relationship Id="rId13" Type="http://schemas.openxmlformats.org/officeDocument/2006/relationships/hyperlink" Target="https://www.nytimes.com/aponline/2020/02/09/world/middleeast/ap-ml-egypt.html" TargetMode="External"/><Relationship Id="rId18" Type="http://schemas.openxmlformats.org/officeDocument/2006/relationships/hyperlink" Target="https://www.thetimes.co.uk/article/patrick-george-zaki-campaigner-tortured-on-return-to-egypt-p8zwpzt7t" TargetMode="External"/><Relationship Id="rId39" Type="http://schemas.openxmlformats.org/officeDocument/2006/relationships/hyperlink" Target="https://www.tpi.it/esteri/egitto-arrestato-studente-universita-bologna-20200208543467/?fbclid=IwAR0fpcqbHMUEud6UJ_QIW__BWkjBQ-O4pJq66VDsD8ktIm6vbSsvZP_OGk8" TargetMode="External"/><Relationship Id="rId109" Type="http://schemas.openxmlformats.org/officeDocument/2006/relationships/hyperlink" Target="https://canal.ugr.es/noticia/comunicado-consorcio-gemma/" TargetMode="External"/><Relationship Id="rId34" Type="http://schemas.openxmlformats.org/officeDocument/2006/relationships/hyperlink" Target="https://www.ilrestodelcarlino.it/bologna/cronaca/studente-arrestato-1.5021274" TargetMode="External"/><Relationship Id="rId50" Type="http://schemas.openxmlformats.org/officeDocument/2006/relationships/hyperlink" Target="https://www.open.online/2020/02/11/egitto-arresto-patrick-zaki-dichiarazioni-famiglia/" TargetMode="External"/><Relationship Id="rId55" Type="http://schemas.openxmlformats.org/officeDocument/2006/relationships/hyperlink" Target="https://www.modena2000.it/2020/02/10/il-consiglio-comunale-di-bologna-approvato-un-ordine-del-giorno-sul-caso-di-patrick-george-zaki/" TargetMode="External"/><Relationship Id="rId76" Type="http://schemas.openxmlformats.org/officeDocument/2006/relationships/hyperlink" Target="https://www.niusdiario.es/sociedad/sucesos/detenido-patrick-george-zaki-estudiante-egipcio-universidad-granada-activismo-derechos-humanos_18_2897220397.html" TargetMode="External"/><Relationship Id="rId97" Type="http://schemas.openxmlformats.org/officeDocument/2006/relationships/hyperlink" Target="https://www.amnesty.org/en/latest/news/2020/02/egypt-arbitrary-arrest-and-torture-of-researcher-studying-gender-in-italy/" TargetMode="External"/><Relationship Id="rId104" Type="http://schemas.openxmlformats.org/officeDocument/2006/relationships/hyperlink" Target="https://www.amnesty.org/en/documents/mde12/1800/2020/en/?fbclid=IwAR3_bcfz87MmHnVl0aRwUJwVWouVKcY9EEm6U4AEhzNwfmwlMRKxUXSv4Sg" TargetMode="External"/><Relationship Id="rId120" Type="http://schemas.openxmlformats.org/officeDocument/2006/relationships/image" Target="media/image8.jpeg"/><Relationship Id="rId125" Type="http://schemas.openxmlformats.org/officeDocument/2006/relationships/image" Target="media/image13.jpeg"/><Relationship Id="rId141" Type="http://schemas.openxmlformats.org/officeDocument/2006/relationships/hyperlink" Target="https://bologna.repubblica.it/cronaca/2020/02/17/foto/bologna_grida_liberate_patrick_-248822835/1/?ref=RHPPLF-BH-I248802988-C8-P14-S1.8-T2" TargetMode="External"/><Relationship Id="rId146" Type="http://schemas.openxmlformats.org/officeDocument/2006/relationships/hyperlink" Target="https://www.facebook.com/110752927162459/videos/521034392167163/UzpfSTc4ODg3NDUzMDoxMDE1NzM5OTQ1MjQ3OTUzMQ/" TargetMode="External"/><Relationship Id="rId167" Type="http://schemas.openxmlformats.org/officeDocument/2006/relationships/image" Target="media/image46.jpeg"/><Relationship Id="rId7" Type="http://schemas.openxmlformats.org/officeDocument/2006/relationships/hyperlink" Target="https://www.change.org/p/alma-mater-studiorum-universita-di-bologna-pressure-the-egyptian-government-to-release-the-student-patrick-george-zaki" TargetMode="External"/><Relationship Id="rId71" Type="http://schemas.openxmlformats.org/officeDocument/2006/relationships/hyperlink" Target="https://www.ideal.es/granada/estudiante-master-arrestado-20200208210404-nt.html" TargetMode="External"/><Relationship Id="rId92" Type="http://schemas.openxmlformats.org/officeDocument/2006/relationships/hyperlink" Target="https://blogs.publico.es/puntoyseguido/6276/caso-patrick-y-los-11-motivos-de-la-faraonica-represion-de-al-sisi/" TargetMode="External"/><Relationship Id="rId162" Type="http://schemas.openxmlformats.org/officeDocument/2006/relationships/image" Target="media/image41.jpeg"/><Relationship Id="rId2" Type="http://schemas.openxmlformats.org/officeDocument/2006/relationships/styles" Target="styles.xml"/><Relationship Id="rId29" Type="http://schemas.openxmlformats.org/officeDocument/2006/relationships/hyperlink" Target="https://rep.repubblica.it/pwa/generale/2020/02/08/news/studia_a_bologna_arrestato_al_cairo_l_incubo_di_un_nuovo_caso_regeni-248101093/" TargetMode="External"/><Relationship Id="rId24" Type="http://schemas.openxmlformats.org/officeDocument/2006/relationships/hyperlink" Target="https://www.europarl.europa.eu/the-president/en/newsroom/ep-president-sassoli-calls-for-immediate-release-of-patrick-zaky" TargetMode="External"/><Relationship Id="rId40" Type="http://schemas.openxmlformats.org/officeDocument/2006/relationships/hyperlink" Target="https://www.blitzquotidiano.it/cronaca-mondo/patrick-george-zaky-elettroschock-3147541/" TargetMode="External"/><Relationship Id="rId45" Type="http://schemas.openxmlformats.org/officeDocument/2006/relationships/hyperlink" Target="https://www.radiocittafujiko.it/patrick-zaki-il-regime-punta-sullomofobia-contro-lo-studente/?fbclid=IwAR1vZb3soiCFFzh4R8JAkGy68I6iwm9ERsAkecDYYNgXlqgMI6HdrUWzyTQ" TargetMode="External"/><Relationship Id="rId66" Type="http://schemas.openxmlformats.org/officeDocument/2006/relationships/hyperlink" Target="https://www.bbc.com/news/world-europe-51473999" TargetMode="External"/><Relationship Id="rId87" Type="http://schemas.openxmlformats.org/officeDocument/2006/relationships/hyperlink" Target="http://www.canalsur.es/radio/programas/andalucia-universitaria/detalle/3258343.html?fbclid=IwAR2PM3cpDb_ewbgurW_1AUOsDnsApUmIYPuLPUKD38frhRay1TSPN9WBH1M" TargetMode="External"/><Relationship Id="rId110" Type="http://schemas.openxmlformats.org/officeDocument/2006/relationships/hyperlink" Target="https://miguelorenteautopsia.wordpress.com/?fbclid=IwAR0_dzlkG6QwTJoRQoqztkbIxy9s3VhLxUG1Ojif_gntz6aEFcjEevxlrmI" TargetMode="External"/><Relationship Id="rId115" Type="http://schemas.openxmlformats.org/officeDocument/2006/relationships/image" Target="media/image3.jpeg"/><Relationship Id="rId131" Type="http://schemas.openxmlformats.org/officeDocument/2006/relationships/image" Target="media/image19.jpeg"/><Relationship Id="rId136" Type="http://schemas.openxmlformats.org/officeDocument/2006/relationships/image" Target="media/image24.jpeg"/><Relationship Id="rId157" Type="http://schemas.openxmlformats.org/officeDocument/2006/relationships/image" Target="media/image37.jpeg"/><Relationship Id="rId61" Type="http://schemas.openxmlformats.org/officeDocument/2006/relationships/hyperlink" Target="https://www.giornalettismo.com/patrick-zaki-laura-boldrini/" TargetMode="External"/><Relationship Id="rId82" Type="http://schemas.openxmlformats.org/officeDocument/2006/relationships/hyperlink" Target="https://elpais.com/sociedad/2020/02/11/actualidad/1581439159_553645.html" TargetMode="External"/><Relationship Id="rId152" Type="http://schemas.openxmlformats.org/officeDocument/2006/relationships/image" Target="media/image34.jpeg"/><Relationship Id="rId173" Type="http://schemas.openxmlformats.org/officeDocument/2006/relationships/image" Target="media/image52.jpeg"/><Relationship Id="rId19" Type="http://schemas.openxmlformats.org/officeDocument/2006/relationships/hyperlink" Target="https://www.ouest-france.fr/monde/egypte/egypte-un-chercheur-arrete-pour-atteinte-la-securite-nationale-son-retour-d-italie-6728104" TargetMode="External"/><Relationship Id="rId14" Type="http://schemas.openxmlformats.org/officeDocument/2006/relationships/hyperlink" Target="https://www.aljazeera.com/news/2020/02/egypt-arrests-tortures-human-rights-advocate-rights-group-200209161717417.html" TargetMode="External"/><Relationship Id="rId30" Type="http://schemas.openxmlformats.org/officeDocument/2006/relationships/hyperlink" Target="https://rep.repubblica.it/pwa/locali/2020/02/08/news/studente_arrestato_al_cairo_appello_dei_docenti_dell_ateneo_di_bologna_sllerta_massima_non_diventi_un_nuovo_caso_regeni_-248086034/" TargetMode="External"/><Relationship Id="rId35" Type="http://schemas.openxmlformats.org/officeDocument/2006/relationships/hyperlink" Target="https://www.ilrestodelcarlino.it/cronaca/patrick-zaky-flash-mob-1.5023663" TargetMode="External"/><Relationship Id="rId56" Type="http://schemas.openxmlformats.org/officeDocument/2006/relationships/hyperlink" Target="https://corrieredibologna.corriere.it/bologna/cronaca/20_febbraio_11/appello-patrick-all-italia-non-lasciatemi-solo-voglio-continuare-studiare-e7c7ea3c-4ca0-11ea-8ea0-ff22085962c8.shtml" TargetMode="External"/><Relationship Id="rId77" Type="http://schemas.openxmlformats.org/officeDocument/2006/relationships/hyperlink" Target="https://www.ideal.es/miugr/siete-universidades-piden-20200211225629-nt.html?ref=https%3A%2F%2Fwww.facebook.com%2F" TargetMode="External"/><Relationship Id="rId100" Type="http://schemas.openxmlformats.org/officeDocument/2006/relationships/hyperlink" Target="https://www.amnesty.org.uk/press-releases/egypt-tortured-bologna-university-student-must-be-released" TargetMode="External"/><Relationship Id="rId105" Type="http://schemas.openxmlformats.org/officeDocument/2006/relationships/hyperlink" Target="https://canal.ugr.es/ugrcomunica/amplia-recupercusion-mediatica-en-apoyo-a-patrick-george-zaki/?fbclid=IwAR2W_Pb34_pnYcRl8V6Kad2PCgWc7Gfr0wdlOp7fD6TJ0W5gu1_0vYJKmEw" TargetMode="External"/><Relationship Id="rId126" Type="http://schemas.openxmlformats.org/officeDocument/2006/relationships/image" Target="media/image14.jpeg"/><Relationship Id="rId147" Type="http://schemas.openxmlformats.org/officeDocument/2006/relationships/hyperlink" Target="https://www.ideal.es/miugr/queremos-patrick-aulas-20200217190514-nt.html" TargetMode="External"/><Relationship Id="rId168" Type="http://schemas.openxmlformats.org/officeDocument/2006/relationships/image" Target="media/image47.png"/><Relationship Id="rId8" Type="http://schemas.openxmlformats.org/officeDocument/2006/relationships/hyperlink" Target="https://www.change.org/p/embajada-espa%C3%B1ola-en-egipto-libertad-para-el-estudiante-patrick-george-zaki?recruiter=159147744&amp;recruited_by_id=43821c4c-7349-4ae8-8de4-45831decdcfb" TargetMode="External"/><Relationship Id="rId51" Type="http://schemas.openxmlformats.org/officeDocument/2006/relationships/hyperlink" Target="https://ilmanifesto.it/post-su-facebook-le-prove-dellegitto-contro-patrick-zaki/" TargetMode="External"/><Relationship Id="rId72" Type="http://schemas.openxmlformats.org/officeDocument/2006/relationships/hyperlink" Target="https://www.granadahoy.com/granada/joven-matriculado-universidad-Granada-arrestado-El-Cairo-Egipto_0_1435656747.html" TargetMode="External"/><Relationship Id="rId93" Type="http://schemas.openxmlformats.org/officeDocument/2006/relationships/hyperlink" Target="https://www.lavozdelsur.es/patrick-george-zaki-europa-y-la-libertad/" TargetMode="External"/><Relationship Id="rId98" Type="http://schemas.openxmlformats.org/officeDocument/2006/relationships/hyperlink" Target="https://canal.ugr.es/noticia/concentracion-ugr-apoyo-patrick-george-zaki/?fbclid=IwAR3uNtjTAUziQ0Z6jads94Lq86oUC5zqI4bUbIyqSmocQwcOWT0J3SwfTw8" TargetMode="External"/><Relationship Id="rId121" Type="http://schemas.openxmlformats.org/officeDocument/2006/relationships/image" Target="media/image9.jpeg"/><Relationship Id="rId142" Type="http://schemas.openxmlformats.org/officeDocument/2006/relationships/image" Target="media/image27.jpeg"/><Relationship Id="rId163" Type="http://schemas.openxmlformats.org/officeDocument/2006/relationships/image" Target="media/image42.jpeg"/><Relationship Id="rId3" Type="http://schemas.openxmlformats.org/officeDocument/2006/relationships/settings" Target="settings.xml"/><Relationship Id="rId25" Type="http://schemas.openxmlformats.org/officeDocument/2006/relationships/hyperlink" Target="https://www.dub.uu.nl/nl/nieuws/utrechtse-actie-voor-opgepakte-egyptische-student" TargetMode="External"/><Relationship Id="rId46" Type="http://schemas.openxmlformats.org/officeDocument/2006/relationships/hyperlink" Target="https://www.ilgiornale.it/news/politica/ministro-maio-chiede-zaki-libero-cairo-zittisce-non-italiano-1824199.html" TargetMode="External"/><Relationship Id="rId67" Type="http://schemas.openxmlformats.org/officeDocument/2006/relationships/hyperlink" Target="https://digitalekrant.volkskrant.nl/volkskrant/873/article/1085994/23/2/render/?token=eaceaba9959f7e554cef419dc35f0654" TargetMode="External"/><Relationship Id="rId116" Type="http://schemas.openxmlformats.org/officeDocument/2006/relationships/image" Target="media/image4.jpeg"/><Relationship Id="rId137" Type="http://schemas.openxmlformats.org/officeDocument/2006/relationships/image" Target="media/image25.png"/><Relationship Id="rId158" Type="http://schemas.openxmlformats.org/officeDocument/2006/relationships/image" Target="media/image38.jpeg"/><Relationship Id="rId20" Type="http://schemas.openxmlformats.org/officeDocument/2006/relationships/hyperlink" Target="https://www.politico.eu/article/student-arrest-reignites-italian-rome-egyptian-cairo-tensions-giulio-regeni-patrick-zaki/?utm_source=RSS_Feed&amp;utm_medium=RSS&amp;utm_campaign=RSS_Syndication" TargetMode="External"/><Relationship Id="rId41" Type="http://schemas.openxmlformats.org/officeDocument/2006/relationships/hyperlink" Target="https://www.repubblica.it/dossier/bravimabasta/2020/02/09/news/ministri_del_cairo-248093310/" TargetMode="External"/><Relationship Id="rId62" Type="http://schemas.openxmlformats.org/officeDocument/2006/relationships/hyperlink" Target="https://www.ekuonews.it/11/02/2020/teramo-mozione-del-consigliere-pilotti-per-la-liberazione-di-patrick-zaky/" TargetMode="External"/><Relationship Id="rId83" Type="http://schemas.openxmlformats.org/officeDocument/2006/relationships/hyperlink" Target="https://www.europapress.es/andalucia/noticia-universidad-granada-pide-libertad-estudiante-master-estudios-genero-detenido-egipto-20200211142557.html" TargetMode="External"/><Relationship Id="rId88" Type="http://schemas.openxmlformats.org/officeDocument/2006/relationships/hyperlink" Target="https://www.lavozdeasturias.es/noticia/asturias/2020/02/13/milan-moviliza-contra-detencion-egipto-alumno-master-genero/00031581601371416770336.htm" TargetMode="External"/><Relationship Id="rId111" Type="http://schemas.openxmlformats.org/officeDocument/2006/relationships/hyperlink" Target="https://canal.ugr.es/noticia/crue-universidades-espanolas-defiende-la-proteccion-de-los-derechos-humanos-y-pide-la-liberacion-de-patrick-zaki-el-estudiante-de-erasmus-arrestado-en-egipto/" TargetMode="External"/><Relationship Id="rId132" Type="http://schemas.openxmlformats.org/officeDocument/2006/relationships/image" Target="media/image20.jpeg"/><Relationship Id="rId153" Type="http://schemas.openxmlformats.org/officeDocument/2006/relationships/image" Target="media/image35.jpeg"/><Relationship Id="rId174" Type="http://schemas.openxmlformats.org/officeDocument/2006/relationships/image" Target="media/image53.jpeg"/><Relationship Id="rId15" Type="http://schemas.openxmlformats.org/officeDocument/2006/relationships/hyperlink" Target="http://english.ahram.org.eg/NewsContent/1/64/363139/Egypt/Politics-/Egyptian-researcher-arrested-at-Cairo-airport-is-n.aspx" TargetMode="External"/><Relationship Id="rId36" Type="http://schemas.openxmlformats.org/officeDocument/2006/relationships/hyperlink" Target="https://www.bolognatoday.it/cronaca/patrick-zaky-universita-flash-mob-bologna.html" TargetMode="External"/><Relationship Id="rId57" Type="http://schemas.openxmlformats.org/officeDocument/2006/relationships/hyperlink" Target="https://corrieredibologna.corriere.it/bologna/cronaca/20_febbraio_11/patrick-zaki-amici-bloccano-suoi-social-presto-sit-in-anche-roma-d37ae6ea-4ca2-11ea-8ea0-ff22085962c8.shtml?refresh_ce-cp" TargetMode="External"/><Relationship Id="rId106" Type="http://schemas.openxmlformats.org/officeDocument/2006/relationships/hyperlink" Target="http://www.uniovi.es/comunicacion/noticias/-/asset_publisher/33ICSSzZmx4V/content/comunicado-de-apoyo-al-estudiante-del-master-gemma-detenido-en-egipto?p_p_auth=q5DiVk5v&amp;redirect=%2F" TargetMode="External"/><Relationship Id="rId1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F8C7E44C</Template>
  <TotalTime>0</TotalTime>
  <Pages>42</Pages>
  <Words>4811</Words>
  <Characters>26465</Characters>
  <Application>Microsoft Office Word</Application>
  <DocSecurity>4</DocSecurity>
  <Lines>220</Lines>
  <Paragraphs>62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GEMMA office</dc:creator>
  <cp:lastModifiedBy>Oorschot, G.C.M. (Trude)</cp:lastModifiedBy>
  <cp:revision>2</cp:revision>
  <cp:lastPrinted>2020-02-11T11:06:00Z</cp:lastPrinted>
  <dcterms:created xsi:type="dcterms:W3CDTF">2020-02-24T14:17:00Z</dcterms:created>
  <dcterms:modified xsi:type="dcterms:W3CDTF">2020-02-24T14:17:00Z</dcterms:modified>
</cp:coreProperties>
</file>